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017A9" w:rsidRDefault="00A017A9" w:rsidP="003321BC">
      <w:pPr>
        <w:pStyle w:val="Contact"/>
      </w:pPr>
    </w:p>
    <w:p w:rsidR="00A017A9" w:rsidRPr="007636A5" w:rsidRDefault="00A017A9" w:rsidP="00787F54">
      <w:pPr>
        <w:ind w:left="5040" w:right="-540" w:firstLine="720"/>
        <w:rPr>
          <w:rFonts w:ascii="Arial" w:hAnsi="Arial" w:cs="Arial"/>
          <w:sz w:val="22"/>
          <w:szCs w:val="22"/>
          <w:u w:val="single"/>
          <w:lang w:val="da-DK"/>
        </w:rPr>
      </w:pPr>
      <w:r w:rsidRPr="007636A5">
        <w:rPr>
          <w:rFonts w:ascii="Arial" w:hAnsi="Arial" w:cs="Arial"/>
          <w:sz w:val="20"/>
          <w:szCs w:val="20"/>
          <w:u w:val="single"/>
          <w:lang w:val="da-DK"/>
        </w:rPr>
        <w:t>Kontakt:</w:t>
      </w:r>
    </w:p>
    <w:p w:rsidR="00A017A9" w:rsidRPr="00787F54" w:rsidRDefault="00A017A9" w:rsidP="00787F54">
      <w:pPr>
        <w:ind w:left="5040" w:right="-540" w:firstLine="720"/>
        <w:rPr>
          <w:rFonts w:ascii="Arial" w:hAnsi="Arial" w:cs="Arial"/>
          <w:sz w:val="22"/>
          <w:szCs w:val="22"/>
          <w:u w:val="single"/>
          <w:lang w:val="da-DK"/>
        </w:rPr>
      </w:pPr>
      <w:r w:rsidRPr="007636A5">
        <w:rPr>
          <w:rFonts w:ascii="Arial" w:hAnsi="Arial" w:cs="Arial"/>
          <w:sz w:val="20"/>
          <w:szCs w:val="20"/>
          <w:lang w:val="da-DK"/>
        </w:rPr>
        <w:t>Hindrek Pikk</w:t>
      </w:r>
    </w:p>
    <w:p w:rsidR="00A017A9" w:rsidRPr="00787F54" w:rsidRDefault="00A017A9" w:rsidP="00787F54">
      <w:pPr>
        <w:ind w:left="5040" w:right="-540" w:firstLine="720"/>
        <w:rPr>
          <w:rFonts w:ascii="Arial" w:hAnsi="Arial" w:cs="Arial"/>
          <w:sz w:val="20"/>
          <w:szCs w:val="20"/>
          <w:lang w:val="da-DK" w:eastAsia="en-GB"/>
        </w:rPr>
      </w:pPr>
      <w:r w:rsidRPr="007636A5">
        <w:rPr>
          <w:rFonts w:ascii="Arial" w:hAnsi="Arial" w:cs="Arial"/>
          <w:sz w:val="20"/>
          <w:szCs w:val="20"/>
          <w:lang w:val="da-DK"/>
        </w:rPr>
        <w:t>Commercial Marketing Manager Nordic</w:t>
      </w:r>
    </w:p>
    <w:p w:rsidR="00A017A9" w:rsidRPr="00787F54" w:rsidRDefault="00A017A9" w:rsidP="00787F54">
      <w:pPr>
        <w:ind w:left="5760" w:right="-540"/>
        <w:rPr>
          <w:rFonts w:ascii="Arial" w:hAnsi="Arial" w:cs="Arial"/>
          <w:sz w:val="20"/>
          <w:szCs w:val="20"/>
          <w:lang w:val="da-DK" w:eastAsia="en-GB"/>
        </w:rPr>
      </w:pPr>
      <w:r w:rsidRPr="007636A5">
        <w:rPr>
          <w:rFonts w:ascii="Arial" w:hAnsi="Arial" w:cs="Arial"/>
          <w:sz w:val="20"/>
          <w:szCs w:val="20"/>
          <w:lang w:val="da-DK"/>
        </w:rPr>
        <w:t>+372 565 5880</w:t>
      </w:r>
      <w:r w:rsidRPr="00787F54">
        <w:rPr>
          <w:rFonts w:ascii="Arial" w:hAnsi="Arial" w:cs="Arial"/>
          <w:sz w:val="20"/>
          <w:szCs w:val="20"/>
          <w:lang w:val="da-DK" w:eastAsia="en-GB"/>
        </w:rPr>
        <w:br/>
      </w:r>
      <w:r w:rsidRPr="007636A5">
        <w:rPr>
          <w:rFonts w:ascii="Arial" w:hAnsi="Arial" w:cs="Arial"/>
          <w:sz w:val="20"/>
          <w:szCs w:val="20"/>
          <w:lang w:val="da-DK"/>
        </w:rPr>
        <w:t>hindrek_pikk@goodyear.com</w:t>
      </w:r>
    </w:p>
    <w:p w:rsidR="00A017A9" w:rsidRPr="007636A5" w:rsidRDefault="00A017A9" w:rsidP="00C63FCE">
      <w:pPr>
        <w:pStyle w:val="PressRelease"/>
        <w:rPr>
          <w:lang w:val="da-DK"/>
        </w:rPr>
      </w:pPr>
      <w:r w:rsidRPr="007636A5">
        <w:rPr>
          <w:lang w:val="da-DK"/>
        </w:rPr>
        <w:t>PRESSEMEDDELELSE</w:t>
      </w:r>
    </w:p>
    <w:p w:rsidR="00A017A9" w:rsidRPr="007636A5" w:rsidRDefault="00A017A9" w:rsidP="00C63FCE">
      <w:pPr>
        <w:pStyle w:val="PressRelease"/>
        <w:rPr>
          <w:lang w:val="da-DK"/>
        </w:rPr>
      </w:pPr>
    </w:p>
    <w:p w:rsidR="00A017A9" w:rsidRPr="007636A5" w:rsidRDefault="00A017A9" w:rsidP="00353D71">
      <w:pPr>
        <w:pStyle w:val="Title"/>
        <w:spacing w:after="120"/>
        <w:ind w:right="-357"/>
        <w:rPr>
          <w:sz w:val="36"/>
          <w:szCs w:val="36"/>
          <w:lang w:val="da-DK"/>
        </w:rPr>
      </w:pPr>
      <w:r w:rsidRPr="007636A5">
        <w:rPr>
          <w:sz w:val="36"/>
          <w:szCs w:val="36"/>
          <w:lang w:val="da-DK"/>
        </w:rPr>
        <w:t xml:space="preserve">Goodyear Dunlop prioriterer dækkets performanceegenskaber efter typen af opgaver </w:t>
      </w:r>
    </w:p>
    <w:p w:rsidR="00A017A9" w:rsidRPr="007636A5" w:rsidRDefault="00A017A9" w:rsidP="00353D71">
      <w:pPr>
        <w:pStyle w:val="PRSubtitle"/>
        <w:spacing w:before="0" w:after="120"/>
        <w:jc w:val="center"/>
        <w:rPr>
          <w:lang w:val="da-DK"/>
        </w:rPr>
      </w:pPr>
    </w:p>
    <w:p w:rsidR="00A017A9" w:rsidRPr="007636A5" w:rsidRDefault="00A017A9" w:rsidP="007636A5">
      <w:pPr>
        <w:shd w:val="clear" w:color="auto" w:fill="FFFFFF"/>
        <w:spacing w:after="120" w:line="360" w:lineRule="auto"/>
        <w:jc w:val="both"/>
        <w:rPr>
          <w:rFonts w:ascii="Arial" w:hAnsi="Arial" w:cs="Arial"/>
          <w:sz w:val="22"/>
          <w:szCs w:val="22"/>
          <w:lang w:val="da-DK"/>
        </w:rPr>
      </w:pPr>
      <w:r>
        <w:rPr>
          <w:rFonts w:ascii="Arial" w:hAnsi="Arial" w:cs="Arial"/>
          <w:b/>
          <w:sz w:val="22"/>
          <w:szCs w:val="22"/>
          <w:lang w:val="da-DK"/>
        </w:rPr>
        <w:t>Stockholm, den 31</w:t>
      </w:r>
      <w:r w:rsidRPr="007636A5">
        <w:rPr>
          <w:rFonts w:ascii="Arial" w:hAnsi="Arial" w:cs="Arial"/>
          <w:b/>
          <w:sz w:val="22"/>
          <w:szCs w:val="22"/>
          <w:lang w:val="da-DK"/>
        </w:rPr>
        <w:t>. oktober 2012</w:t>
      </w:r>
      <w:r w:rsidRPr="007636A5">
        <w:rPr>
          <w:rFonts w:ascii="Arial" w:hAnsi="Arial" w:cs="Arial"/>
          <w:sz w:val="22"/>
          <w:szCs w:val="22"/>
          <w:lang w:val="da-DK"/>
        </w:rPr>
        <w:t xml:space="preserve"> – Goodyear Dunlop råder erhvervsflåderne til at se udover den nye EU-dækmærkat, når de køber vinterdæk.</w:t>
      </w:r>
      <w:r>
        <w:rPr>
          <w:rFonts w:ascii="Arial" w:hAnsi="Arial" w:cs="Arial"/>
          <w:sz w:val="22"/>
          <w:szCs w:val="22"/>
          <w:lang w:val="da-DK"/>
        </w:rPr>
        <w:t xml:space="preserve"> </w:t>
      </w:r>
      <w:r w:rsidRPr="007636A5">
        <w:rPr>
          <w:rFonts w:ascii="Arial" w:hAnsi="Arial" w:cs="Arial"/>
          <w:sz w:val="22"/>
          <w:szCs w:val="22"/>
          <w:lang w:val="da-DK"/>
        </w:rPr>
        <w:t xml:space="preserve">Mærkatens kriterier omfatter kun tre af et dæks performanceegenskaber: Brændstofeffektivitet, vådgreb og udvendigt støjniveau.  Vigtigheden af disse varierer efter køretøjernes forskellige opgaver.  Afhængigt af dækkets placering og den specifikke opgave, det er konstrueret til, kan andre performancekriterier være lige så vigtige eller vigtigere end dem på mærkaten.  Nogle mærkningskriterier kan være påvirket negativt, fordi dækket er optimeret til et bestemt anvendelsesformål.  Goodyear Dunlop prioriterer dækkenes performanceegenskaber efter typen af drift, de skal anvendes til.  </w:t>
      </w:r>
    </w:p>
    <w:p w:rsidR="00A017A9" w:rsidRPr="007636A5" w:rsidRDefault="00A017A9" w:rsidP="006F7B27">
      <w:pPr>
        <w:shd w:val="clear" w:color="auto" w:fill="FFFFFF"/>
        <w:spacing w:after="120" w:line="360" w:lineRule="auto"/>
        <w:jc w:val="both"/>
        <w:rPr>
          <w:rFonts w:ascii="Arial" w:hAnsi="Arial" w:cs="Arial"/>
          <w:b/>
          <w:sz w:val="22"/>
          <w:szCs w:val="22"/>
          <w:lang w:val="da-DK"/>
        </w:rPr>
      </w:pPr>
    </w:p>
    <w:p w:rsidR="00A017A9" w:rsidRPr="007636A5" w:rsidRDefault="00A017A9" w:rsidP="006F7B27">
      <w:pPr>
        <w:shd w:val="clear" w:color="auto" w:fill="FFFFFF"/>
        <w:spacing w:after="120" w:line="360" w:lineRule="auto"/>
        <w:jc w:val="both"/>
        <w:rPr>
          <w:rFonts w:ascii="Arial" w:hAnsi="Arial" w:cs="Arial"/>
          <w:sz w:val="22"/>
          <w:szCs w:val="22"/>
          <w:lang w:val="da-DK"/>
        </w:rPr>
      </w:pPr>
      <w:r>
        <w:rPr>
          <w:noProof/>
          <w:lang w:val="sv-SE" w:eastAsia="sv-S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6" type="#_x0000_t75" style="position:absolute;left:0;text-align:left;margin-left:-1.4pt;margin-top:18.9pt;width:131.5pt;height:109.9pt;z-index:251655680;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Dw/eHBhY2tldCBlbmQ9J3cnPz7/&#10;2wBDAAEBAQEBAQEBAQEBAQEBAQEBAQEBAQEBAQEBAQEBAQEBAQEBAQICAQECAQEBAgICAgICAgIC&#10;AQICAgICAgICAgL/2wBDAQEBAQEBAQEBAQECAQEBAgICAgICAgICAgICAgICAgICAgICAgICAgIC&#10;AgICAgICAgICAgICAgICAgICAgICAgL/wAARCADhAQ4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">
            <v:imagedata r:id="rId6" o:title=""/>
            <o:lock v:ext="edit" aspectratio="f"/>
            <w10:wrap type="square"/>
          </v:shape>
        </w:pict>
      </w:r>
      <w:r w:rsidRPr="007636A5">
        <w:rPr>
          <w:rFonts w:ascii="Arial" w:hAnsi="Arial" w:cs="Arial"/>
          <w:b/>
          <w:sz w:val="22"/>
          <w:szCs w:val="22"/>
          <w:lang w:val="da-DK"/>
        </w:rPr>
        <w:t>Langturstransport</w:t>
      </w:r>
      <w:r w:rsidRPr="007636A5">
        <w:rPr>
          <w:rFonts w:ascii="Arial" w:hAnsi="Arial" w:cs="Arial"/>
          <w:sz w:val="22"/>
          <w:szCs w:val="22"/>
          <w:lang w:val="da-DK"/>
        </w:rPr>
        <w:t xml:space="preserve"> handler hovedsagelig om transport af gods med en trækker og en trailer over lange afstande, for det meste på motorvej ved konstante hastigheder og med få sving.  Lav rullemodstand og bremsning i vådt føre er blandt de vigtigste kriterier for performance hos både Goodyear Dunlop og operatørerne af sådanne køretøjer, så her er EU-dækmærket særdeles relevant. </w:t>
      </w:r>
    </w:p>
    <w:p w:rsidR="00A017A9" w:rsidRPr="007636A5" w:rsidRDefault="00A017A9" w:rsidP="006F7B27">
      <w:pPr>
        <w:shd w:val="clear" w:color="auto" w:fill="FFFFFF"/>
        <w:spacing w:after="120" w:line="360" w:lineRule="auto"/>
        <w:jc w:val="both"/>
        <w:rPr>
          <w:rFonts w:ascii="Arial" w:hAnsi="Arial" w:cs="Arial"/>
          <w:sz w:val="22"/>
          <w:szCs w:val="22"/>
          <w:lang w:val="da-DK"/>
        </w:rPr>
      </w:pPr>
    </w:p>
    <w:p w:rsidR="00A017A9" w:rsidRPr="007636A5" w:rsidRDefault="00A017A9" w:rsidP="006F7B27">
      <w:pPr>
        <w:shd w:val="clear" w:color="auto" w:fill="FFFFFF"/>
        <w:spacing w:after="120" w:line="360" w:lineRule="auto"/>
        <w:jc w:val="both"/>
        <w:rPr>
          <w:rFonts w:ascii="Arial" w:hAnsi="Arial" w:cs="Arial"/>
          <w:sz w:val="22"/>
          <w:szCs w:val="22"/>
          <w:lang w:val="da-DK"/>
        </w:rPr>
      </w:pPr>
      <w:r>
        <w:rPr>
          <w:noProof/>
          <w:lang w:val="sv-SE" w:eastAsia="sv-SE"/>
        </w:rPr>
        <w:pict>
          <v:shape id="Picture 2" o:spid="_x0000_s1027" type="#_x0000_t75" style="position:absolute;left:0;text-align:left;margin-left:-1.4pt;margin-top:20.35pt;width:132pt;height:110.4pt;z-index:251656704;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BZG9iZSBQaG90b3Nob3AgQ1MgV2luZG93cwAAMjAwNTow&#10;MjoyMSAxMTo1NToxNQAACpAAAAcAAAAEMDIyMJADAAIAAAAUAAARHJAEAAIAAAAUAAARMJKQAAIA&#10;AAAEODk5AJKRAAIAAAADMDAAAJKSAAIAAAADMDAAAKABAAMAAAABAAEAAKACAAQAAAABAAAN16AD&#10;AAQAAAABAAAIMOocAAcAAAgMAAAJEAAAAAAc6gAAAAg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PD94cGFja2V0IGVuZD0ndyc/Pv/bAEMAAQEBAQEBAQEBAQEBAQICAwIC&#10;AgICBAMDAgMFBAUFBQQEBAUGBwYFBQcGBAQGCQYHCAgICAgFBgkKCQgKBwgICP/bAEMBAQEBAgIC&#10;BAICBAgFBAUICAgICAgICAgICAgICAgICAgICAgICAgICAgICAgICAgICAgICAgICAgICAgICAgI&#10;CP/AABEIAOEBDg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">
            <v:imagedata r:id="rId7" o:title=""/>
            <o:lock v:ext="edit" aspectratio="f"/>
            <w10:wrap type="square"/>
          </v:shape>
        </w:pict>
      </w:r>
      <w:r w:rsidRPr="007636A5">
        <w:rPr>
          <w:rFonts w:ascii="Arial" w:hAnsi="Arial" w:cs="Arial"/>
          <w:b/>
          <w:sz w:val="22"/>
          <w:szCs w:val="22"/>
          <w:lang w:val="da-DK"/>
        </w:rPr>
        <w:t>Regionaltransport</w:t>
      </w:r>
      <w:r w:rsidRPr="007636A5">
        <w:rPr>
          <w:rFonts w:ascii="Arial" w:hAnsi="Arial" w:cs="Arial"/>
          <w:sz w:val="22"/>
          <w:szCs w:val="22"/>
          <w:lang w:val="da-DK"/>
        </w:rPr>
        <w:t xml:space="preserve"> </w:t>
      </w:r>
      <w:r w:rsidRPr="007636A5">
        <w:rPr>
          <w:rFonts w:ascii="Arial" w:hAnsi="Arial" w:cs="Arial"/>
          <w:b/>
          <w:sz w:val="22"/>
          <w:szCs w:val="22"/>
          <w:lang w:val="da-DK"/>
        </w:rPr>
        <w:t>og -distribution</w:t>
      </w:r>
      <w:r w:rsidRPr="007636A5">
        <w:rPr>
          <w:rFonts w:ascii="Arial" w:hAnsi="Arial" w:cs="Arial"/>
          <w:sz w:val="22"/>
          <w:szCs w:val="22"/>
          <w:lang w:val="da-DK"/>
        </w:rPr>
        <w:t xml:space="preserve"> foregår over mellemlange afstande og indebærer hyppige start og stop.  Ved bykørsel udsættes man konstant for sidegående kræfter, og man støder ofte på ujævne og ødelagte vejbelægninger. Til denne type drift kræves der en bred vifte af køretøjskonfigurationer.  Goodyear Dunlops tre vigtigste prioriteter er et godt kilometertal, gode helårsegenskaber og et højt niveau af modstandsdygtighed over for skader, herefter kommer vejgreb og brændstoføkonomi. Det betyder, at lang levetid (herunder regummiering) og god allround performance lever op til operatørens behov, men at brændstofforbruget stadig er yderst relevant.</w:t>
      </w:r>
    </w:p>
    <w:p w:rsidR="00A017A9" w:rsidRPr="007636A5" w:rsidRDefault="00A017A9" w:rsidP="006F7B27">
      <w:pPr>
        <w:shd w:val="clear" w:color="auto" w:fill="FFFFFF"/>
        <w:spacing w:after="120" w:line="360" w:lineRule="auto"/>
        <w:jc w:val="both"/>
        <w:rPr>
          <w:rFonts w:ascii="Arial" w:hAnsi="Arial" w:cs="Arial"/>
          <w:sz w:val="22"/>
          <w:szCs w:val="22"/>
          <w:lang w:val="da-DK"/>
        </w:rPr>
      </w:pPr>
      <w:r>
        <w:rPr>
          <w:noProof/>
          <w:lang w:val="sv-SE" w:eastAsia="sv-SE"/>
        </w:rPr>
        <w:pict>
          <v:shape id="_x0000_s1028" type="#_x0000_t75" style="position:absolute;left:0;text-align:left;margin-left:-1.4pt;margin-top:19.65pt;width:132pt;height:109.9pt;z-index:251657728;visibility:visible" o:gfxdata="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">
            <v:imagedata r:id="rId8" o:title=""/>
            <o:lock v:ext="edit" aspectratio="f"/>
            <w10:wrap type="square"/>
          </v:shape>
        </w:pict>
      </w:r>
      <w:r w:rsidRPr="007636A5">
        <w:rPr>
          <w:rFonts w:ascii="Arial" w:hAnsi="Arial" w:cs="Arial"/>
          <w:b/>
          <w:sz w:val="22"/>
          <w:szCs w:val="22"/>
          <w:lang w:val="da-DK"/>
        </w:rPr>
        <w:t>Køretøjer i blandet drift</w:t>
      </w:r>
      <w:r w:rsidRPr="007636A5">
        <w:rPr>
          <w:rFonts w:ascii="Arial" w:hAnsi="Arial" w:cs="Arial"/>
          <w:sz w:val="22"/>
          <w:szCs w:val="22"/>
          <w:lang w:val="da-DK"/>
        </w:rPr>
        <w:t xml:space="preserve"> </w:t>
      </w:r>
      <w:r w:rsidRPr="007636A5">
        <w:rPr>
          <w:rFonts w:ascii="Arial" w:hAnsi="Arial" w:cs="Arial"/>
          <w:b/>
          <w:sz w:val="22"/>
          <w:szCs w:val="22"/>
          <w:lang w:val="da-DK"/>
        </w:rPr>
        <w:t>og i</w:t>
      </w:r>
      <w:r w:rsidRPr="007636A5">
        <w:rPr>
          <w:rFonts w:ascii="Arial" w:hAnsi="Arial" w:cs="Arial"/>
          <w:sz w:val="22"/>
          <w:szCs w:val="22"/>
          <w:lang w:val="da-DK"/>
        </w:rPr>
        <w:t xml:space="preserve"> byggeindustrien varierer i konfiguration og kører normalt over mellemlange til korte afstande, hvor op til 10 % af afstandene tilbagelægges offroad under barske forhold.  Muligheden for at køre på blød grund og en lang levetid er afgørende for dæk, der bruges til tipvogne og betonblandere.  Det er derfor off-</w:t>
      </w:r>
      <w:bookmarkStart w:id="0" w:name="_GoBack"/>
      <w:bookmarkEnd w:id="0"/>
      <w:r w:rsidRPr="007636A5">
        <w:rPr>
          <w:rFonts w:ascii="Arial" w:hAnsi="Arial" w:cs="Arial"/>
          <w:sz w:val="22"/>
          <w:szCs w:val="22"/>
          <w:lang w:val="da-DK"/>
        </w:rPr>
        <w:t>road-træk, mulighed for regummiering og kilometertal er vigtigt. På disse køretøjer er dækmærkningen af brændstofeffektivitet og støjniveau ikke så relevant. Det er derimod vådgreb.</w:t>
      </w:r>
    </w:p>
    <w:p w:rsidR="00A017A9" w:rsidRPr="007636A5" w:rsidRDefault="00A017A9" w:rsidP="006F7B27">
      <w:pPr>
        <w:shd w:val="clear" w:color="auto" w:fill="FFFFFF"/>
        <w:spacing w:after="120" w:line="360" w:lineRule="auto"/>
        <w:jc w:val="both"/>
        <w:rPr>
          <w:rFonts w:ascii="Arial" w:hAnsi="Arial" w:cs="Arial"/>
          <w:sz w:val="22"/>
          <w:szCs w:val="22"/>
          <w:lang w:val="da-DK"/>
        </w:rPr>
      </w:pPr>
    </w:p>
    <w:p w:rsidR="00A017A9" w:rsidRPr="007636A5" w:rsidRDefault="00A017A9" w:rsidP="00231890">
      <w:pPr>
        <w:shd w:val="clear" w:color="auto" w:fill="FFFFFF"/>
        <w:spacing w:after="120" w:line="360" w:lineRule="auto"/>
        <w:jc w:val="both"/>
        <w:rPr>
          <w:rFonts w:ascii="Arial" w:hAnsi="Arial" w:cs="Arial"/>
          <w:sz w:val="22"/>
          <w:szCs w:val="22"/>
          <w:lang w:val="da-DK"/>
        </w:rPr>
      </w:pPr>
      <w:r>
        <w:rPr>
          <w:noProof/>
          <w:lang w:val="sv-SE" w:eastAsia="sv-SE"/>
        </w:rPr>
        <w:pict>
          <v:shape id="Picture 6" o:spid="_x0000_s1029" type="#_x0000_t75" style="position:absolute;left:0;text-align:left;margin-left:-.65pt;margin-top:19.1pt;width:135.85pt;height:113.3pt;z-index:251659776;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QAACcQAAAA4AAAACjIwMTE6MDU6MjQgMTE6MDg6&#10;MTMAMjAxMTowNToyNCAxMTowODoxMwAAC2AAAAEAAAAFAAAAAQAAAAAAAAAAAAEAAAASAAAAA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PD94cGFja2V0IGVuZD0ndyc/Pv/bAEMAAgICAgIBAgICAgMC&#10;AgMDBgQDAwMDBwUFBAYIBwkICAcICAkKDQsJCgwKCAgLDwsMDQ4ODw4JCxAREA4RDQ4ODv/bAEMB&#10;AgMDAwMDBwQEBw4JCAkODg4ODg4ODg4ODg4ODg4ODg4ODg4ODg4ODg4ODg4ODg4ODg4ODg4ODg4O&#10;Dg4ODg4ODv/AABEIAOEBD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">
            <v:imagedata r:id="rId9" o:title=""/>
            <o:lock v:ext="edit" aspectratio="f"/>
            <w10:wrap type="square"/>
          </v:shape>
        </w:pict>
      </w:r>
      <w:r w:rsidRPr="007636A5">
        <w:rPr>
          <w:rFonts w:ascii="Arial" w:hAnsi="Arial" w:cs="Arial"/>
          <w:b/>
          <w:sz w:val="22"/>
          <w:szCs w:val="22"/>
          <w:lang w:val="da-DK"/>
        </w:rPr>
        <w:t>Offentlig transport og bykørsel</w:t>
      </w:r>
      <w:r w:rsidRPr="007636A5">
        <w:rPr>
          <w:rFonts w:ascii="Arial" w:hAnsi="Arial" w:cs="Arial"/>
          <w:sz w:val="22"/>
          <w:szCs w:val="22"/>
          <w:lang w:val="da-DK"/>
        </w:rPr>
        <w:t xml:space="preserve"> indebærer konstant stop og start ved lav til mellemhøj hastighed.  Kantstensskader og sidegående kræfter er hyppige.  I mange tilfælde forekommer der høje drejningsmomenter, især hos hybridkøretøjer, og køretøjer i offentlig transport udsættes desuden for en lang række forskellige belastninger.  Kilometertal og modstandsdygtighed over for skader er de vigtigste kvaliteter ved offentlig transport – sammen med vejgreb og mulighed for regummiering.  Udvendigt støjniveau er også vigtigt i bymiljøer og for passagerer, der benytter de offentlige transportmidler.  I den sammenhæng er kun vejgreb og udvendigt støjniveau relevante punkter på mærkaten.</w:t>
      </w:r>
    </w:p>
    <w:p w:rsidR="00A017A9" w:rsidRPr="007636A5" w:rsidRDefault="00A017A9" w:rsidP="00231890">
      <w:pPr>
        <w:shd w:val="clear" w:color="auto" w:fill="FFFFFF"/>
        <w:spacing w:after="120" w:line="360" w:lineRule="auto"/>
        <w:jc w:val="both"/>
        <w:rPr>
          <w:rFonts w:ascii="Arial" w:hAnsi="Arial" w:cs="Arial"/>
          <w:sz w:val="22"/>
          <w:szCs w:val="22"/>
          <w:lang w:val="da-DK"/>
        </w:rPr>
      </w:pPr>
    </w:p>
    <w:p w:rsidR="00A017A9" w:rsidRPr="007636A5" w:rsidRDefault="00A017A9" w:rsidP="006F7B27">
      <w:pPr>
        <w:shd w:val="clear" w:color="auto" w:fill="FFFFFF"/>
        <w:spacing w:after="120" w:line="360" w:lineRule="auto"/>
        <w:jc w:val="both"/>
        <w:rPr>
          <w:rFonts w:ascii="Arial" w:hAnsi="Arial" w:cs="Arial"/>
          <w:sz w:val="22"/>
          <w:szCs w:val="22"/>
          <w:lang w:val="da-DK"/>
        </w:rPr>
      </w:pPr>
      <w:r>
        <w:rPr>
          <w:noProof/>
          <w:lang w:val="sv-SE" w:eastAsia="sv-SE"/>
        </w:rPr>
        <w:pict>
          <v:shape id="Picture 4" o:spid="_x0000_s1030" type="#_x0000_t75" style="position:absolute;left:0;text-align:left;margin-left:.1pt;margin-top:18.75pt;width:133.9pt;height:111.35pt;z-index:251658752;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">
            <v:imagedata r:id="rId10" o:title=""/>
            <o:lock v:ext="edit" aspectratio="f"/>
            <w10:wrap type="square"/>
          </v:shape>
        </w:pict>
      </w:r>
      <w:r w:rsidRPr="007636A5">
        <w:rPr>
          <w:rFonts w:ascii="Arial" w:hAnsi="Arial" w:cs="Arial"/>
          <w:b/>
          <w:sz w:val="22"/>
          <w:szCs w:val="22"/>
          <w:lang w:val="da-DK"/>
        </w:rPr>
        <w:t xml:space="preserve"> Vintertransport</w:t>
      </w:r>
      <w:r w:rsidRPr="007636A5">
        <w:rPr>
          <w:rFonts w:ascii="Arial" w:hAnsi="Arial" w:cs="Arial"/>
          <w:sz w:val="22"/>
          <w:szCs w:val="22"/>
          <w:lang w:val="da-DK"/>
        </w:rPr>
        <w:t xml:space="preserve"> indebærer risikoen for ekstremt dårligt vejgreb.  Kørselsforholdene skifter ofte mellem tørt, vådt, sne og is, og der kan være tale om alle typer erhvervskøretøjer.  </w:t>
      </w:r>
      <w:r w:rsidRPr="004E79C5">
        <w:rPr>
          <w:rFonts w:ascii="Arial" w:hAnsi="Arial" w:cs="Arial"/>
          <w:color w:val="FF0000"/>
          <w:sz w:val="22"/>
          <w:szCs w:val="22"/>
          <w:lang w:val="da-DK"/>
        </w:rPr>
        <w:t>Træk</w:t>
      </w:r>
      <w:r>
        <w:rPr>
          <w:rFonts w:ascii="Arial" w:hAnsi="Arial" w:cs="Arial"/>
          <w:color w:val="FF0000"/>
          <w:sz w:val="22"/>
          <w:szCs w:val="22"/>
          <w:lang w:val="da-DK"/>
        </w:rPr>
        <w:t>kraft</w:t>
      </w:r>
      <w:r w:rsidRPr="007636A5">
        <w:rPr>
          <w:rFonts w:ascii="Arial" w:hAnsi="Arial" w:cs="Arial"/>
          <w:sz w:val="22"/>
          <w:szCs w:val="22"/>
          <w:lang w:val="da-DK"/>
        </w:rPr>
        <w:t xml:space="preserve"> og vejgreb på sne og is er højeste prioritet inden for vinterperformance. Det handler om at holde køretøjerne i gang og om sikkerhed. Mulighed for regummiering, vejgreb og kilometertal er også relevant. Selv om brændstofforbruget er vigtigt, er et godt vintervejgreb endnu vigtigere.</w:t>
      </w:r>
    </w:p>
    <w:p w:rsidR="00A017A9" w:rsidRPr="007636A5" w:rsidRDefault="00A017A9" w:rsidP="00231890">
      <w:pPr>
        <w:pBdr>
          <w:bottom w:val="single" w:sz="6" w:space="1" w:color="auto"/>
        </w:pBdr>
        <w:shd w:val="clear" w:color="auto" w:fill="FFFFFF"/>
        <w:spacing w:after="120" w:line="360" w:lineRule="auto"/>
        <w:jc w:val="both"/>
        <w:rPr>
          <w:rFonts w:ascii="Arial" w:hAnsi="Arial" w:cs="Arial"/>
          <w:sz w:val="22"/>
          <w:szCs w:val="22"/>
          <w:lang w:val="da-DK"/>
        </w:rPr>
      </w:pPr>
    </w:p>
    <w:p w:rsidR="00A017A9" w:rsidRPr="007636A5" w:rsidRDefault="00A017A9" w:rsidP="00F75087">
      <w:pPr>
        <w:spacing w:after="120"/>
        <w:jc w:val="both"/>
        <w:rPr>
          <w:rFonts w:ascii="Arial" w:hAnsi="Arial" w:cs="Arial"/>
          <w:b/>
          <w:sz w:val="18"/>
          <w:szCs w:val="18"/>
          <w:lang w:val="da-DK"/>
        </w:rPr>
      </w:pPr>
      <w:r w:rsidRPr="007636A5">
        <w:rPr>
          <w:rFonts w:ascii="Arial" w:hAnsi="Arial" w:cs="Arial"/>
          <w:b/>
          <w:sz w:val="18"/>
          <w:szCs w:val="18"/>
          <w:lang w:val="da-DK"/>
        </w:rPr>
        <w:t>Om Goodyear Dunlop</w:t>
      </w:r>
    </w:p>
    <w:p w:rsidR="00A017A9" w:rsidRPr="007636A5" w:rsidRDefault="00A017A9" w:rsidP="007636A5">
      <w:pPr>
        <w:spacing w:after="120" w:line="360" w:lineRule="auto"/>
        <w:jc w:val="both"/>
        <w:rPr>
          <w:rFonts w:ascii="Arial" w:hAnsi="Arial" w:cs="Arial"/>
          <w:sz w:val="16"/>
          <w:szCs w:val="16"/>
          <w:lang w:val="da-DK"/>
        </w:rPr>
      </w:pPr>
      <w:r w:rsidRPr="007636A5">
        <w:rPr>
          <w:rFonts w:ascii="Arial" w:hAnsi="Arial" w:cs="Arial"/>
          <w:sz w:val="16"/>
          <w:szCs w:val="16"/>
          <w:lang w:val="da-DK"/>
        </w:rPr>
        <w:t>Goodyear er en af verdens største dækproducenter. Goodyear beskæftiger omkring 7</w:t>
      </w:r>
      <w:r>
        <w:rPr>
          <w:rFonts w:ascii="Arial" w:hAnsi="Arial" w:cs="Arial"/>
          <w:sz w:val="16"/>
          <w:szCs w:val="16"/>
          <w:lang w:val="da-DK"/>
        </w:rPr>
        <w:t>1</w:t>
      </w:r>
      <w:r w:rsidRPr="007636A5">
        <w:rPr>
          <w:rFonts w:ascii="Arial" w:hAnsi="Arial" w:cs="Arial"/>
          <w:sz w:val="16"/>
          <w:szCs w:val="16"/>
          <w:lang w:val="da-DK"/>
        </w:rPr>
        <w:t xml:space="preserve">.000 personer og har 53 produktionssteder i 22 lande verden over. Virksomhedens to innovationscentre i Akron, Ohio og Colmar-Berg i Luxembourg arbejder målrettet på at udvikle state-of-the-art produkter og tjenester, der sætter standarden for teknologi og performance i industrien. </w:t>
      </w:r>
    </w:p>
    <w:p w:rsidR="00A017A9" w:rsidRPr="007636A5" w:rsidRDefault="00A017A9" w:rsidP="007636A5">
      <w:pPr>
        <w:spacing w:after="120" w:line="360" w:lineRule="auto"/>
        <w:jc w:val="both"/>
        <w:rPr>
          <w:rFonts w:ascii="Arial" w:hAnsi="Arial" w:cs="Arial"/>
          <w:sz w:val="16"/>
          <w:szCs w:val="16"/>
          <w:lang w:val="da-DK"/>
        </w:rPr>
      </w:pPr>
      <w:r w:rsidRPr="007636A5">
        <w:rPr>
          <w:rFonts w:ascii="Arial" w:hAnsi="Arial" w:cs="Arial"/>
          <w:sz w:val="16"/>
          <w:szCs w:val="16"/>
          <w:lang w:val="da-DK"/>
        </w:rPr>
        <w:t>Goodyear Dunlop Europes dæksortiment til erhvervskøretøjer, busser og rutebiler omfatter mere end 400 forskellige dæk i 55 størrelser. Mange af verdens førende bilproducenter monterer Goodyear-dæk som standardudstyr, herunder DAF, Iveco, MAN, Mercedes-Benz, Renault Trucks, Scania og Volvo. Goodyear leverer også dæk til alle større trailerproducenter. Med Fleet First, som omfatter TruckForce-servicenetværket, Se</w:t>
      </w:r>
      <w:r>
        <w:rPr>
          <w:rFonts w:ascii="Arial" w:hAnsi="Arial" w:cs="Arial"/>
          <w:sz w:val="16"/>
          <w:szCs w:val="16"/>
          <w:lang w:val="da-DK"/>
        </w:rPr>
        <w:t xml:space="preserve">rviceLine 24h vejhjælp, </w:t>
      </w:r>
      <w:r w:rsidRPr="007636A5">
        <w:rPr>
          <w:rFonts w:ascii="Arial" w:hAnsi="Arial" w:cs="Arial"/>
          <w:sz w:val="16"/>
          <w:szCs w:val="16"/>
          <w:lang w:val="da-DK"/>
        </w:rPr>
        <w:t xml:space="preserve">FleetOnlineSolutions Internet managementsystem og Goodyear Retread Technologies, leverer Goodyear det bredeste sortiment af specialdesignede tjenester i industrien. </w:t>
      </w:r>
    </w:p>
    <w:p w:rsidR="00A017A9" w:rsidRPr="007636A5" w:rsidRDefault="00A017A9" w:rsidP="00E72C67">
      <w:pPr>
        <w:spacing w:after="120" w:line="360" w:lineRule="auto"/>
        <w:jc w:val="both"/>
        <w:rPr>
          <w:sz w:val="16"/>
          <w:szCs w:val="16"/>
          <w:lang w:val="da-DK"/>
        </w:rPr>
      </w:pPr>
      <w:r w:rsidRPr="007636A5">
        <w:rPr>
          <w:rFonts w:ascii="Arial" w:hAnsi="Arial" w:cs="Arial"/>
          <w:color w:val="000000"/>
          <w:sz w:val="16"/>
          <w:szCs w:val="16"/>
          <w:lang w:val="da-DK"/>
        </w:rPr>
        <w:t xml:space="preserve">Hvis du vil vide mere om Goodyear og virksomhedens </w:t>
      </w:r>
      <w:r w:rsidRPr="007636A5">
        <w:rPr>
          <w:rFonts w:ascii="Arial" w:hAnsi="Arial" w:cs="Arial"/>
          <w:sz w:val="16"/>
          <w:szCs w:val="16"/>
          <w:lang w:val="da-DK"/>
        </w:rPr>
        <w:t xml:space="preserve">produkter, kan du besøge www.goodyear.com. </w:t>
      </w:r>
    </w:p>
    <w:sectPr w:rsidR="00A017A9" w:rsidRPr="007636A5" w:rsidSect="00234810">
      <w:headerReference w:type="default" r:id="rId11"/>
      <w:footerReference w:type="even" r:id="rId12"/>
      <w:footerReference w:type="default" r:id="rId13"/>
      <w:pgSz w:w="12240" w:h="15840"/>
      <w:pgMar w:top="1134" w:right="1134" w:bottom="113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017A9" w:rsidRDefault="00A017A9">
      <w:r>
        <w:separator/>
      </w:r>
    </w:p>
  </w:endnote>
  <w:endnote w:type="continuationSeparator" w:id="0">
    <w:p w:rsidR="00A017A9" w:rsidRDefault="00A017A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l?r ??fc"/>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17A9" w:rsidRDefault="00A017A9" w:rsidP="00145BF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A017A9" w:rsidRDefault="00A017A9" w:rsidP="00424C0A">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17A9" w:rsidRPr="00424C0A" w:rsidRDefault="00A017A9" w:rsidP="00145BF5">
    <w:pPr>
      <w:pStyle w:val="Footer"/>
      <w:framePr w:wrap="around" w:vAnchor="text" w:hAnchor="margin" w:xAlign="right" w:y="1"/>
      <w:rPr>
        <w:rStyle w:val="PageNumber"/>
        <w:rFonts w:ascii="Arial" w:hAnsi="Arial" w:cs="Arial"/>
        <w:sz w:val="20"/>
        <w:szCs w:val="20"/>
      </w:rPr>
    </w:pPr>
    <w:r>
      <w:rPr>
        <w:rStyle w:val="PageNumber"/>
        <w:rFonts w:ascii="Arial" w:hAnsi="Arial" w:cs="Arial"/>
        <w:sz w:val="20"/>
        <w:szCs w:val="20"/>
      </w:rPr>
      <w:fldChar w:fldCharType="begin"/>
    </w:r>
    <w:r>
      <w:rPr>
        <w:rStyle w:val="PageNumber"/>
        <w:rFonts w:ascii="Arial" w:hAnsi="Arial" w:cs="Arial"/>
        <w:sz w:val="20"/>
        <w:szCs w:val="20"/>
      </w:rPr>
      <w:instrText xml:space="preserve">PAGE  </w:instrText>
    </w:r>
    <w:r>
      <w:rPr>
        <w:rStyle w:val="PageNumber"/>
        <w:rFonts w:ascii="Arial" w:hAnsi="Arial" w:cs="Arial"/>
        <w:sz w:val="20"/>
        <w:szCs w:val="20"/>
      </w:rPr>
      <w:fldChar w:fldCharType="separate"/>
    </w:r>
    <w:r>
      <w:rPr>
        <w:rStyle w:val="PageNumber"/>
        <w:rFonts w:ascii="Arial" w:hAnsi="Arial" w:cs="Arial"/>
        <w:noProof/>
        <w:sz w:val="20"/>
        <w:szCs w:val="20"/>
      </w:rPr>
      <w:t>1</w:t>
    </w:r>
    <w:r>
      <w:rPr>
        <w:rStyle w:val="PageNumber"/>
        <w:rFonts w:ascii="Arial" w:hAnsi="Arial" w:cs="Arial"/>
        <w:sz w:val="20"/>
        <w:szCs w:val="20"/>
      </w:rPr>
      <w:fldChar w:fldCharType="end"/>
    </w:r>
  </w:p>
  <w:p w:rsidR="00A017A9" w:rsidRDefault="00A017A9" w:rsidP="00424C0A">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017A9" w:rsidRDefault="00A017A9">
      <w:r>
        <w:separator/>
      </w:r>
    </w:p>
  </w:footnote>
  <w:footnote w:type="continuationSeparator" w:id="0">
    <w:p w:rsidR="00A017A9" w:rsidRDefault="00A017A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17A9" w:rsidRDefault="00A017A9">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6" type="#_x0000_t75" style="width:330pt;height:21.75pt;visibility:visible">
          <v:imagedata r:id="rId1" o:title=""/>
        </v:shape>
      </w:pic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20"/>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3D36CC"/>
    <w:rsid w:val="0000559C"/>
    <w:rsid w:val="00016274"/>
    <w:rsid w:val="0001635F"/>
    <w:rsid w:val="00021D97"/>
    <w:rsid w:val="000225D1"/>
    <w:rsid w:val="00027567"/>
    <w:rsid w:val="00041E38"/>
    <w:rsid w:val="000460F8"/>
    <w:rsid w:val="00061676"/>
    <w:rsid w:val="00063B9E"/>
    <w:rsid w:val="000714CF"/>
    <w:rsid w:val="000851A6"/>
    <w:rsid w:val="000868D2"/>
    <w:rsid w:val="0009099E"/>
    <w:rsid w:val="000A237B"/>
    <w:rsid w:val="000B0337"/>
    <w:rsid w:val="000B0C0B"/>
    <w:rsid w:val="000B0D0F"/>
    <w:rsid w:val="000B3A98"/>
    <w:rsid w:val="000C340B"/>
    <w:rsid w:val="000D67E8"/>
    <w:rsid w:val="000F4A7B"/>
    <w:rsid w:val="000F77A2"/>
    <w:rsid w:val="00110D69"/>
    <w:rsid w:val="001264E1"/>
    <w:rsid w:val="00132532"/>
    <w:rsid w:val="00145BF5"/>
    <w:rsid w:val="00145F54"/>
    <w:rsid w:val="001461C0"/>
    <w:rsid w:val="00152E8B"/>
    <w:rsid w:val="00154FCA"/>
    <w:rsid w:val="00160426"/>
    <w:rsid w:val="0017772A"/>
    <w:rsid w:val="00185723"/>
    <w:rsid w:val="00190971"/>
    <w:rsid w:val="00191E04"/>
    <w:rsid w:val="001941D5"/>
    <w:rsid w:val="001A14CD"/>
    <w:rsid w:val="001A3B17"/>
    <w:rsid w:val="001B4CAE"/>
    <w:rsid w:val="001B799B"/>
    <w:rsid w:val="001C09E2"/>
    <w:rsid w:val="001C1854"/>
    <w:rsid w:val="001D44C7"/>
    <w:rsid w:val="001D4586"/>
    <w:rsid w:val="001E713C"/>
    <w:rsid w:val="001E7E47"/>
    <w:rsid w:val="001F0343"/>
    <w:rsid w:val="001F2CF0"/>
    <w:rsid w:val="001F4C2A"/>
    <w:rsid w:val="001F5437"/>
    <w:rsid w:val="001F73C1"/>
    <w:rsid w:val="002038AB"/>
    <w:rsid w:val="00221FA1"/>
    <w:rsid w:val="00231890"/>
    <w:rsid w:val="00234810"/>
    <w:rsid w:val="00245283"/>
    <w:rsid w:val="0024583F"/>
    <w:rsid w:val="00246DF7"/>
    <w:rsid w:val="00261F83"/>
    <w:rsid w:val="00262904"/>
    <w:rsid w:val="00266AE0"/>
    <w:rsid w:val="00271FD6"/>
    <w:rsid w:val="00273BD4"/>
    <w:rsid w:val="00293087"/>
    <w:rsid w:val="002A38A4"/>
    <w:rsid w:val="002C0F88"/>
    <w:rsid w:val="002C2D1D"/>
    <w:rsid w:val="002C42A1"/>
    <w:rsid w:val="002C4517"/>
    <w:rsid w:val="002C64FE"/>
    <w:rsid w:val="003023E0"/>
    <w:rsid w:val="00304710"/>
    <w:rsid w:val="0030532F"/>
    <w:rsid w:val="00310D41"/>
    <w:rsid w:val="00321945"/>
    <w:rsid w:val="003321BC"/>
    <w:rsid w:val="00333C92"/>
    <w:rsid w:val="003401F0"/>
    <w:rsid w:val="0034127C"/>
    <w:rsid w:val="0035243A"/>
    <w:rsid w:val="00353D71"/>
    <w:rsid w:val="00355B2E"/>
    <w:rsid w:val="00360189"/>
    <w:rsid w:val="0036467F"/>
    <w:rsid w:val="00365C04"/>
    <w:rsid w:val="00377A0F"/>
    <w:rsid w:val="00390F03"/>
    <w:rsid w:val="00397FC9"/>
    <w:rsid w:val="003A1C62"/>
    <w:rsid w:val="003A434D"/>
    <w:rsid w:val="003B0302"/>
    <w:rsid w:val="003B122B"/>
    <w:rsid w:val="003B32AB"/>
    <w:rsid w:val="003B71CA"/>
    <w:rsid w:val="003B7C60"/>
    <w:rsid w:val="003C1BBC"/>
    <w:rsid w:val="003C5017"/>
    <w:rsid w:val="003C52BD"/>
    <w:rsid w:val="003D0A5D"/>
    <w:rsid w:val="003D355A"/>
    <w:rsid w:val="003D36CC"/>
    <w:rsid w:val="003D4788"/>
    <w:rsid w:val="003D53A8"/>
    <w:rsid w:val="003D621A"/>
    <w:rsid w:val="003E06AF"/>
    <w:rsid w:val="003E0EEB"/>
    <w:rsid w:val="003E3A8E"/>
    <w:rsid w:val="00422607"/>
    <w:rsid w:val="00424C0A"/>
    <w:rsid w:val="004336C3"/>
    <w:rsid w:val="0044245E"/>
    <w:rsid w:val="00447085"/>
    <w:rsid w:val="00451D93"/>
    <w:rsid w:val="004612B6"/>
    <w:rsid w:val="004678B0"/>
    <w:rsid w:val="004843AF"/>
    <w:rsid w:val="004860F0"/>
    <w:rsid w:val="004879AB"/>
    <w:rsid w:val="0049633F"/>
    <w:rsid w:val="004A16AC"/>
    <w:rsid w:val="004A28BE"/>
    <w:rsid w:val="004B0EE5"/>
    <w:rsid w:val="004B17E4"/>
    <w:rsid w:val="004B5C85"/>
    <w:rsid w:val="004C0FD3"/>
    <w:rsid w:val="004C1860"/>
    <w:rsid w:val="004D3456"/>
    <w:rsid w:val="004E79C5"/>
    <w:rsid w:val="0050286E"/>
    <w:rsid w:val="005059A0"/>
    <w:rsid w:val="0050625F"/>
    <w:rsid w:val="00514E55"/>
    <w:rsid w:val="00521D47"/>
    <w:rsid w:val="00522796"/>
    <w:rsid w:val="00524E31"/>
    <w:rsid w:val="005264DE"/>
    <w:rsid w:val="00527B3C"/>
    <w:rsid w:val="00532C25"/>
    <w:rsid w:val="005335DC"/>
    <w:rsid w:val="00535854"/>
    <w:rsid w:val="005444C0"/>
    <w:rsid w:val="00546D03"/>
    <w:rsid w:val="00551D25"/>
    <w:rsid w:val="00553EAC"/>
    <w:rsid w:val="005603B2"/>
    <w:rsid w:val="005624B1"/>
    <w:rsid w:val="00565547"/>
    <w:rsid w:val="00567323"/>
    <w:rsid w:val="005677E2"/>
    <w:rsid w:val="005769CC"/>
    <w:rsid w:val="00581805"/>
    <w:rsid w:val="00583634"/>
    <w:rsid w:val="00592F40"/>
    <w:rsid w:val="00593169"/>
    <w:rsid w:val="005A553E"/>
    <w:rsid w:val="005A61A5"/>
    <w:rsid w:val="005B1576"/>
    <w:rsid w:val="005B1B72"/>
    <w:rsid w:val="005C3870"/>
    <w:rsid w:val="005C5A8E"/>
    <w:rsid w:val="005D27A0"/>
    <w:rsid w:val="005E123D"/>
    <w:rsid w:val="005E4802"/>
    <w:rsid w:val="005F29AF"/>
    <w:rsid w:val="005F3A61"/>
    <w:rsid w:val="00603EA8"/>
    <w:rsid w:val="00611278"/>
    <w:rsid w:val="0061230F"/>
    <w:rsid w:val="0061251F"/>
    <w:rsid w:val="00613740"/>
    <w:rsid w:val="006178F5"/>
    <w:rsid w:val="006307B5"/>
    <w:rsid w:val="0063600E"/>
    <w:rsid w:val="00640708"/>
    <w:rsid w:val="0064215A"/>
    <w:rsid w:val="00646861"/>
    <w:rsid w:val="00652F7E"/>
    <w:rsid w:val="00655629"/>
    <w:rsid w:val="00663DD4"/>
    <w:rsid w:val="00664D8C"/>
    <w:rsid w:val="00677E79"/>
    <w:rsid w:val="006808A7"/>
    <w:rsid w:val="00682A5F"/>
    <w:rsid w:val="006916D5"/>
    <w:rsid w:val="006A0E72"/>
    <w:rsid w:val="006A232F"/>
    <w:rsid w:val="006A35D2"/>
    <w:rsid w:val="006A618E"/>
    <w:rsid w:val="006A63CC"/>
    <w:rsid w:val="006B2728"/>
    <w:rsid w:val="006C6942"/>
    <w:rsid w:val="006D28E9"/>
    <w:rsid w:val="006D2DCD"/>
    <w:rsid w:val="006D4DDF"/>
    <w:rsid w:val="006E135A"/>
    <w:rsid w:val="006F07A8"/>
    <w:rsid w:val="006F4559"/>
    <w:rsid w:val="006F7B27"/>
    <w:rsid w:val="007175DE"/>
    <w:rsid w:val="00720F96"/>
    <w:rsid w:val="00723C33"/>
    <w:rsid w:val="007241E7"/>
    <w:rsid w:val="00725486"/>
    <w:rsid w:val="007270E7"/>
    <w:rsid w:val="00740AB2"/>
    <w:rsid w:val="007448C4"/>
    <w:rsid w:val="00751953"/>
    <w:rsid w:val="00760641"/>
    <w:rsid w:val="007636A5"/>
    <w:rsid w:val="0076389C"/>
    <w:rsid w:val="00771259"/>
    <w:rsid w:val="00787F54"/>
    <w:rsid w:val="00791595"/>
    <w:rsid w:val="00792E89"/>
    <w:rsid w:val="007972E5"/>
    <w:rsid w:val="007B3422"/>
    <w:rsid w:val="007B7208"/>
    <w:rsid w:val="007B7BB5"/>
    <w:rsid w:val="007C7136"/>
    <w:rsid w:val="007D4DB5"/>
    <w:rsid w:val="008154FF"/>
    <w:rsid w:val="00815C12"/>
    <w:rsid w:val="00820CC7"/>
    <w:rsid w:val="00825955"/>
    <w:rsid w:val="00830DF0"/>
    <w:rsid w:val="00831EAD"/>
    <w:rsid w:val="00832A9A"/>
    <w:rsid w:val="00843419"/>
    <w:rsid w:val="008503B7"/>
    <w:rsid w:val="00851274"/>
    <w:rsid w:val="00852F3D"/>
    <w:rsid w:val="00856797"/>
    <w:rsid w:val="0087109C"/>
    <w:rsid w:val="00881C93"/>
    <w:rsid w:val="008874EE"/>
    <w:rsid w:val="00890986"/>
    <w:rsid w:val="0089124B"/>
    <w:rsid w:val="008C3947"/>
    <w:rsid w:val="008E61D4"/>
    <w:rsid w:val="00902174"/>
    <w:rsid w:val="009045E2"/>
    <w:rsid w:val="00904F11"/>
    <w:rsid w:val="0091368D"/>
    <w:rsid w:val="0092637F"/>
    <w:rsid w:val="00927AED"/>
    <w:rsid w:val="00941A7E"/>
    <w:rsid w:val="00944B89"/>
    <w:rsid w:val="0094755A"/>
    <w:rsid w:val="009530C4"/>
    <w:rsid w:val="0096089F"/>
    <w:rsid w:val="009642C0"/>
    <w:rsid w:val="00965F2C"/>
    <w:rsid w:val="00974835"/>
    <w:rsid w:val="009826D2"/>
    <w:rsid w:val="0098481A"/>
    <w:rsid w:val="00985285"/>
    <w:rsid w:val="00991EA0"/>
    <w:rsid w:val="009A551B"/>
    <w:rsid w:val="009B514B"/>
    <w:rsid w:val="009C24FE"/>
    <w:rsid w:val="009C37BB"/>
    <w:rsid w:val="009F1E47"/>
    <w:rsid w:val="009F245E"/>
    <w:rsid w:val="009F53A7"/>
    <w:rsid w:val="00A017A9"/>
    <w:rsid w:val="00A01A73"/>
    <w:rsid w:val="00A045DF"/>
    <w:rsid w:val="00A05996"/>
    <w:rsid w:val="00A10BD5"/>
    <w:rsid w:val="00A1440D"/>
    <w:rsid w:val="00A23DB4"/>
    <w:rsid w:val="00A24E0C"/>
    <w:rsid w:val="00A37196"/>
    <w:rsid w:val="00A40861"/>
    <w:rsid w:val="00A423D1"/>
    <w:rsid w:val="00A50394"/>
    <w:rsid w:val="00A50652"/>
    <w:rsid w:val="00A65307"/>
    <w:rsid w:val="00A70479"/>
    <w:rsid w:val="00A72025"/>
    <w:rsid w:val="00A73667"/>
    <w:rsid w:val="00A75AAB"/>
    <w:rsid w:val="00A76F11"/>
    <w:rsid w:val="00A81397"/>
    <w:rsid w:val="00A83080"/>
    <w:rsid w:val="00A9049A"/>
    <w:rsid w:val="00A975D6"/>
    <w:rsid w:val="00AB145D"/>
    <w:rsid w:val="00AB29B3"/>
    <w:rsid w:val="00AF0027"/>
    <w:rsid w:val="00B00DDD"/>
    <w:rsid w:val="00B02EF6"/>
    <w:rsid w:val="00B05B16"/>
    <w:rsid w:val="00B16B44"/>
    <w:rsid w:val="00B24C5B"/>
    <w:rsid w:val="00B33DC0"/>
    <w:rsid w:val="00B42619"/>
    <w:rsid w:val="00B44A2D"/>
    <w:rsid w:val="00B44AEC"/>
    <w:rsid w:val="00B47C42"/>
    <w:rsid w:val="00B57658"/>
    <w:rsid w:val="00B6023C"/>
    <w:rsid w:val="00B6323C"/>
    <w:rsid w:val="00B655A5"/>
    <w:rsid w:val="00B66F5E"/>
    <w:rsid w:val="00B67531"/>
    <w:rsid w:val="00B72848"/>
    <w:rsid w:val="00B7715A"/>
    <w:rsid w:val="00BA16A4"/>
    <w:rsid w:val="00BA212E"/>
    <w:rsid w:val="00BA7C65"/>
    <w:rsid w:val="00BB3DD3"/>
    <w:rsid w:val="00BB459E"/>
    <w:rsid w:val="00BB73ED"/>
    <w:rsid w:val="00BC23F4"/>
    <w:rsid w:val="00BC24C4"/>
    <w:rsid w:val="00BC2B1D"/>
    <w:rsid w:val="00BC4CDA"/>
    <w:rsid w:val="00BC658C"/>
    <w:rsid w:val="00BE2228"/>
    <w:rsid w:val="00BF0DA0"/>
    <w:rsid w:val="00C05EFC"/>
    <w:rsid w:val="00C07963"/>
    <w:rsid w:val="00C100C0"/>
    <w:rsid w:val="00C10303"/>
    <w:rsid w:val="00C15FAD"/>
    <w:rsid w:val="00C26CFD"/>
    <w:rsid w:val="00C442CE"/>
    <w:rsid w:val="00C52B71"/>
    <w:rsid w:val="00C55DA7"/>
    <w:rsid w:val="00C63FCE"/>
    <w:rsid w:val="00C66131"/>
    <w:rsid w:val="00C74CB6"/>
    <w:rsid w:val="00C81235"/>
    <w:rsid w:val="00C85B31"/>
    <w:rsid w:val="00C90C5F"/>
    <w:rsid w:val="00CB3DAF"/>
    <w:rsid w:val="00CC413A"/>
    <w:rsid w:val="00CC618C"/>
    <w:rsid w:val="00CC6673"/>
    <w:rsid w:val="00CD4AD8"/>
    <w:rsid w:val="00CE0276"/>
    <w:rsid w:val="00CE0801"/>
    <w:rsid w:val="00CE63C3"/>
    <w:rsid w:val="00CE664E"/>
    <w:rsid w:val="00CF3D83"/>
    <w:rsid w:val="00CF46C4"/>
    <w:rsid w:val="00CF622D"/>
    <w:rsid w:val="00CF691A"/>
    <w:rsid w:val="00CF6E25"/>
    <w:rsid w:val="00D1001D"/>
    <w:rsid w:val="00D12DE6"/>
    <w:rsid w:val="00D15C79"/>
    <w:rsid w:val="00D22316"/>
    <w:rsid w:val="00D23527"/>
    <w:rsid w:val="00D25D32"/>
    <w:rsid w:val="00D26BCA"/>
    <w:rsid w:val="00D3136E"/>
    <w:rsid w:val="00D34436"/>
    <w:rsid w:val="00D37998"/>
    <w:rsid w:val="00D42C77"/>
    <w:rsid w:val="00D475B1"/>
    <w:rsid w:val="00D541BC"/>
    <w:rsid w:val="00D72DFF"/>
    <w:rsid w:val="00D73CCD"/>
    <w:rsid w:val="00D76851"/>
    <w:rsid w:val="00D95479"/>
    <w:rsid w:val="00DC17BD"/>
    <w:rsid w:val="00DE79BF"/>
    <w:rsid w:val="00DF298A"/>
    <w:rsid w:val="00E040CC"/>
    <w:rsid w:val="00E102F1"/>
    <w:rsid w:val="00E122DA"/>
    <w:rsid w:val="00E23C32"/>
    <w:rsid w:val="00E25ECF"/>
    <w:rsid w:val="00E30337"/>
    <w:rsid w:val="00E47E1F"/>
    <w:rsid w:val="00E576F5"/>
    <w:rsid w:val="00E57837"/>
    <w:rsid w:val="00E61BA4"/>
    <w:rsid w:val="00E62A62"/>
    <w:rsid w:val="00E716BD"/>
    <w:rsid w:val="00E72C67"/>
    <w:rsid w:val="00E81018"/>
    <w:rsid w:val="00E828E9"/>
    <w:rsid w:val="00E845D8"/>
    <w:rsid w:val="00E847C0"/>
    <w:rsid w:val="00E90471"/>
    <w:rsid w:val="00E95A65"/>
    <w:rsid w:val="00E963E9"/>
    <w:rsid w:val="00EA1496"/>
    <w:rsid w:val="00EF3C69"/>
    <w:rsid w:val="00EF407A"/>
    <w:rsid w:val="00EF4392"/>
    <w:rsid w:val="00F05B4A"/>
    <w:rsid w:val="00F067F1"/>
    <w:rsid w:val="00F10A5E"/>
    <w:rsid w:val="00F11BA9"/>
    <w:rsid w:val="00F160C2"/>
    <w:rsid w:val="00F23766"/>
    <w:rsid w:val="00F24E2E"/>
    <w:rsid w:val="00F27874"/>
    <w:rsid w:val="00F4760F"/>
    <w:rsid w:val="00F52A81"/>
    <w:rsid w:val="00F72930"/>
    <w:rsid w:val="00F75087"/>
    <w:rsid w:val="00F77DAD"/>
    <w:rsid w:val="00F8107B"/>
    <w:rsid w:val="00F86F4F"/>
    <w:rsid w:val="00F93DCD"/>
    <w:rsid w:val="00FA2AFC"/>
    <w:rsid w:val="00FA7A3C"/>
    <w:rsid w:val="00FB4B85"/>
    <w:rsid w:val="00FC3C72"/>
    <w:rsid w:val="00FD1FE7"/>
    <w:rsid w:val="00FD277B"/>
    <w:rsid w:val="00FD3992"/>
    <w:rsid w:val="00FD4263"/>
    <w:rsid w:val="00FD5428"/>
    <w:rsid w:val="00FD7F2B"/>
    <w:rsid w:val="00FE5487"/>
    <w:rsid w:val="00FE6B95"/>
  </w:rsids>
  <m:mathPr>
    <m:mathFont m:val="Cambria Math"/>
    <m:brkBin m:val="before"/>
    <m:brkBinSub m:val="--"/>
    <m:smallFrac m:val="off"/>
    <m:dispDef/>
    <m:lMargin m:val="0"/>
    <m:rMargin m:val="0"/>
    <m:defJc m:val="centerGroup"/>
    <m:wrapIndent m:val="1440"/>
    <m:intLim m:val="subSup"/>
    <m:naryLim m:val="undOvr"/>
  </m:mathPr>
  <w:uiCompat97To2003/>
  <w:themeFontLang w:val="sv-S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sv-SE" w:eastAsia="sv-SE"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F4C2A"/>
    <w:rPr>
      <w:sz w:val="24"/>
      <w:szCs w:val="24"/>
      <w:lang w:val="en-US" w:eastAsia="en-US"/>
    </w:rPr>
  </w:style>
  <w:style w:type="paragraph" w:styleId="Heading1">
    <w:name w:val="heading 1"/>
    <w:basedOn w:val="Normal"/>
    <w:next w:val="Normal"/>
    <w:link w:val="Heading1Char"/>
    <w:uiPriority w:val="99"/>
    <w:qFormat/>
    <w:rsid w:val="003D36CC"/>
    <w:pPr>
      <w:keepNext/>
      <w:spacing w:before="240" w:after="60"/>
      <w:jc w:val="center"/>
      <w:outlineLvl w:val="0"/>
    </w:pPr>
    <w:rPr>
      <w:rFonts w:ascii="Arial" w:hAnsi="Arial" w:cs="Arial"/>
      <w:b/>
      <w:bCs/>
      <w:kern w:val="32"/>
      <w:sz w:val="36"/>
      <w:szCs w:val="32"/>
    </w:rPr>
  </w:style>
  <w:style w:type="paragraph" w:styleId="Heading3">
    <w:name w:val="heading 3"/>
    <w:basedOn w:val="Normal"/>
    <w:next w:val="Normal"/>
    <w:link w:val="Heading3Char"/>
    <w:uiPriority w:val="99"/>
    <w:qFormat/>
    <w:rsid w:val="003D36CC"/>
    <w:pPr>
      <w:keepNext/>
      <w:spacing w:before="240" w:after="60"/>
      <w:outlineLvl w:val="2"/>
    </w:pPr>
    <w:rPr>
      <w:rFonts w:ascii="Arial" w:hAnsi="Arial" w:cs="Arial"/>
      <w:b/>
      <w:bCs/>
      <w:sz w:val="26"/>
      <w:szCs w:val="26"/>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61230F"/>
    <w:rPr>
      <w:rFonts w:ascii="Cambria" w:hAnsi="Cambria" w:cs="Times New Roman"/>
      <w:b/>
      <w:bCs/>
      <w:kern w:val="32"/>
      <w:sz w:val="32"/>
      <w:szCs w:val="32"/>
    </w:rPr>
  </w:style>
  <w:style w:type="character" w:customStyle="1" w:styleId="Heading3Char">
    <w:name w:val="Heading 3 Char"/>
    <w:basedOn w:val="DefaultParagraphFont"/>
    <w:link w:val="Heading3"/>
    <w:uiPriority w:val="99"/>
    <w:semiHidden/>
    <w:locked/>
    <w:rsid w:val="0061230F"/>
    <w:rPr>
      <w:rFonts w:ascii="Cambria" w:hAnsi="Cambria" w:cs="Times New Roman"/>
      <w:b/>
      <w:bCs/>
      <w:sz w:val="26"/>
      <w:szCs w:val="26"/>
    </w:rPr>
  </w:style>
  <w:style w:type="paragraph" w:customStyle="1" w:styleId="PressRelease">
    <w:name w:val="Press Release"/>
    <w:basedOn w:val="Heading1"/>
    <w:uiPriority w:val="99"/>
    <w:rsid w:val="003D36CC"/>
    <w:pPr>
      <w:jc w:val="left"/>
    </w:pPr>
    <w:rPr>
      <w:lang w:val="en-GB"/>
    </w:rPr>
  </w:style>
  <w:style w:type="paragraph" w:customStyle="1" w:styleId="PRMainTitle">
    <w:name w:val="PR Main Title"/>
    <w:basedOn w:val="Heading1"/>
    <w:uiPriority w:val="99"/>
    <w:rsid w:val="003D36CC"/>
  </w:style>
  <w:style w:type="paragraph" w:customStyle="1" w:styleId="PRSubtitle">
    <w:name w:val="PR Subtitle"/>
    <w:basedOn w:val="PRMainTitle"/>
    <w:uiPriority w:val="99"/>
    <w:rsid w:val="003D36CC"/>
    <w:pPr>
      <w:jc w:val="left"/>
    </w:pPr>
    <w:rPr>
      <w:b w:val="0"/>
      <w:i/>
      <w:sz w:val="28"/>
    </w:rPr>
  </w:style>
  <w:style w:type="paragraph" w:customStyle="1" w:styleId="PRBodyText">
    <w:name w:val="PR Body Text"/>
    <w:basedOn w:val="Normal"/>
    <w:link w:val="PRBodyTextChar"/>
    <w:uiPriority w:val="99"/>
    <w:rsid w:val="003D36CC"/>
    <w:pPr>
      <w:spacing w:before="120" w:after="120" w:line="360" w:lineRule="auto"/>
      <w:jc w:val="both"/>
    </w:pPr>
    <w:rPr>
      <w:rFonts w:ascii="Arial" w:hAnsi="Arial"/>
      <w:sz w:val="22"/>
    </w:rPr>
  </w:style>
  <w:style w:type="paragraph" w:customStyle="1" w:styleId="CityandDate">
    <w:name w:val="City and Date"/>
    <w:basedOn w:val="PRBodyText"/>
    <w:link w:val="CityandDateChar"/>
    <w:uiPriority w:val="99"/>
    <w:rsid w:val="00A01A73"/>
    <w:rPr>
      <w:b/>
      <w:bCs/>
    </w:rPr>
  </w:style>
  <w:style w:type="character" w:customStyle="1" w:styleId="PRBodyTextChar">
    <w:name w:val="PR Body Text Char"/>
    <w:basedOn w:val="DefaultParagraphFont"/>
    <w:link w:val="PRBodyText"/>
    <w:uiPriority w:val="99"/>
    <w:locked/>
    <w:rsid w:val="00A01A73"/>
    <w:rPr>
      <w:rFonts w:ascii="Arial" w:hAnsi="Arial" w:cs="Times New Roman"/>
      <w:sz w:val="24"/>
      <w:szCs w:val="24"/>
      <w:lang w:val="en-US" w:eastAsia="en-US" w:bidi="ar-SA"/>
    </w:rPr>
  </w:style>
  <w:style w:type="character" w:customStyle="1" w:styleId="CityandDateChar">
    <w:name w:val="City and Date Char"/>
    <w:basedOn w:val="PRBodyTextChar"/>
    <w:link w:val="CityandDate"/>
    <w:uiPriority w:val="99"/>
    <w:locked/>
    <w:rsid w:val="00A01A73"/>
    <w:rPr>
      <w:b/>
      <w:bCs/>
    </w:rPr>
  </w:style>
  <w:style w:type="character" w:styleId="Hyperlink">
    <w:name w:val="Hyperlink"/>
    <w:basedOn w:val="DefaultParagraphFont"/>
    <w:uiPriority w:val="99"/>
    <w:rsid w:val="00EF3C69"/>
    <w:rPr>
      <w:rFonts w:cs="Times New Roman"/>
      <w:color w:val="0000FF"/>
      <w:u w:val="single"/>
    </w:rPr>
  </w:style>
  <w:style w:type="paragraph" w:customStyle="1" w:styleId="Contact">
    <w:name w:val="Contact"/>
    <w:basedOn w:val="Normal"/>
    <w:uiPriority w:val="99"/>
    <w:rsid w:val="003321BC"/>
    <w:pPr>
      <w:ind w:left="5580"/>
    </w:pPr>
    <w:rPr>
      <w:rFonts w:ascii="Arial" w:hAnsi="Arial"/>
      <w:sz w:val="20"/>
      <w:szCs w:val="20"/>
    </w:rPr>
  </w:style>
  <w:style w:type="paragraph" w:customStyle="1" w:styleId="Boilerplate">
    <w:name w:val="Boilerplate"/>
    <w:basedOn w:val="PRBodyText"/>
    <w:uiPriority w:val="99"/>
    <w:rsid w:val="003321BC"/>
    <w:rPr>
      <w:sz w:val="16"/>
    </w:rPr>
  </w:style>
  <w:style w:type="paragraph" w:customStyle="1" w:styleId="BoilerplateTitle">
    <w:name w:val="Boilerplate Title"/>
    <w:basedOn w:val="Boilerplate"/>
    <w:uiPriority w:val="99"/>
    <w:rsid w:val="00FD4263"/>
    <w:rPr>
      <w:b/>
      <w:bCs/>
      <w:sz w:val="18"/>
    </w:rPr>
  </w:style>
  <w:style w:type="paragraph" w:styleId="Header">
    <w:name w:val="header"/>
    <w:basedOn w:val="Normal"/>
    <w:link w:val="HeaderChar"/>
    <w:uiPriority w:val="99"/>
    <w:rsid w:val="00D76851"/>
    <w:pPr>
      <w:tabs>
        <w:tab w:val="center" w:pos="4320"/>
        <w:tab w:val="right" w:pos="8640"/>
      </w:tabs>
    </w:pPr>
  </w:style>
  <w:style w:type="character" w:customStyle="1" w:styleId="HeaderChar">
    <w:name w:val="Header Char"/>
    <w:basedOn w:val="DefaultParagraphFont"/>
    <w:link w:val="Header"/>
    <w:uiPriority w:val="99"/>
    <w:semiHidden/>
    <w:locked/>
    <w:rsid w:val="0061230F"/>
    <w:rPr>
      <w:rFonts w:cs="Times New Roman"/>
      <w:sz w:val="24"/>
      <w:szCs w:val="24"/>
    </w:rPr>
  </w:style>
  <w:style w:type="paragraph" w:styleId="Footer">
    <w:name w:val="footer"/>
    <w:basedOn w:val="Normal"/>
    <w:link w:val="FooterChar"/>
    <w:uiPriority w:val="99"/>
    <w:rsid w:val="00D76851"/>
    <w:pPr>
      <w:tabs>
        <w:tab w:val="center" w:pos="4320"/>
        <w:tab w:val="right" w:pos="8640"/>
      </w:tabs>
    </w:pPr>
  </w:style>
  <w:style w:type="character" w:customStyle="1" w:styleId="FooterChar">
    <w:name w:val="Footer Char"/>
    <w:basedOn w:val="DefaultParagraphFont"/>
    <w:link w:val="Footer"/>
    <w:uiPriority w:val="99"/>
    <w:semiHidden/>
    <w:locked/>
    <w:rsid w:val="0061230F"/>
    <w:rPr>
      <w:rFonts w:cs="Times New Roman"/>
      <w:sz w:val="24"/>
      <w:szCs w:val="24"/>
    </w:rPr>
  </w:style>
  <w:style w:type="character" w:styleId="PageNumber">
    <w:name w:val="page number"/>
    <w:basedOn w:val="DefaultParagraphFont"/>
    <w:uiPriority w:val="99"/>
    <w:rsid w:val="00424C0A"/>
    <w:rPr>
      <w:rFonts w:cs="Times New Roman"/>
    </w:rPr>
  </w:style>
  <w:style w:type="paragraph" w:styleId="Title">
    <w:name w:val="Title"/>
    <w:basedOn w:val="Normal"/>
    <w:link w:val="TitleChar"/>
    <w:uiPriority w:val="99"/>
    <w:qFormat/>
    <w:rsid w:val="008154FF"/>
    <w:pPr>
      <w:jc w:val="center"/>
    </w:pPr>
    <w:rPr>
      <w:rFonts w:ascii="Arial" w:hAnsi="Arial" w:cs="Arial"/>
      <w:b/>
      <w:bCs/>
      <w:lang w:val="en-GB"/>
    </w:rPr>
  </w:style>
  <w:style w:type="character" w:customStyle="1" w:styleId="TitleChar">
    <w:name w:val="Title Char"/>
    <w:basedOn w:val="DefaultParagraphFont"/>
    <w:link w:val="Title"/>
    <w:uiPriority w:val="99"/>
    <w:locked/>
    <w:rsid w:val="008154FF"/>
    <w:rPr>
      <w:rFonts w:ascii="Arial" w:hAnsi="Arial" w:cs="Arial"/>
      <w:b/>
      <w:bCs/>
      <w:sz w:val="24"/>
      <w:szCs w:val="24"/>
      <w:lang w:eastAsia="en-US"/>
    </w:rPr>
  </w:style>
  <w:style w:type="paragraph" w:styleId="BalloonText">
    <w:name w:val="Balloon Text"/>
    <w:basedOn w:val="Normal"/>
    <w:link w:val="BalloonTextChar"/>
    <w:uiPriority w:val="99"/>
    <w:rsid w:val="000714CF"/>
    <w:rPr>
      <w:rFonts w:ascii="Tahoma" w:hAnsi="Tahoma" w:cs="Tahoma"/>
      <w:sz w:val="16"/>
      <w:szCs w:val="16"/>
    </w:rPr>
  </w:style>
  <w:style w:type="character" w:customStyle="1" w:styleId="BalloonTextChar">
    <w:name w:val="Balloon Text Char"/>
    <w:basedOn w:val="DefaultParagraphFont"/>
    <w:link w:val="BalloonText"/>
    <w:uiPriority w:val="99"/>
    <w:locked/>
    <w:rsid w:val="000714CF"/>
    <w:rPr>
      <w:rFonts w:ascii="Tahoma" w:hAnsi="Tahoma" w:cs="Tahoma"/>
      <w:sz w:val="16"/>
      <w:szCs w:val="16"/>
      <w:lang w:val="en-US" w:eastAsia="en-US"/>
    </w:rPr>
  </w:style>
  <w:style w:type="paragraph" w:styleId="DocumentMap">
    <w:name w:val="Document Map"/>
    <w:basedOn w:val="Normal"/>
    <w:link w:val="DocumentMapChar"/>
    <w:uiPriority w:val="99"/>
    <w:semiHidden/>
    <w:rsid w:val="0024583F"/>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semiHidden/>
    <w:locked/>
    <w:rsid w:val="0061230F"/>
    <w:rPr>
      <w:rFonts w:cs="Times New Roman"/>
      <w:sz w:val="2"/>
    </w:rPr>
  </w:style>
  <w:style w:type="paragraph" w:styleId="NormalWeb">
    <w:name w:val="Normal (Web)"/>
    <w:basedOn w:val="Normal"/>
    <w:uiPriority w:val="99"/>
    <w:rsid w:val="00B655A5"/>
    <w:pPr>
      <w:spacing w:before="100" w:beforeAutospacing="1" w:after="100" w:afterAutospacing="1"/>
    </w:pPr>
    <w:rPr>
      <w:rFonts w:eastAsia="MS Mincho"/>
      <w:lang w:val="nl-NL" w:eastAsia="ja-JP"/>
    </w:rPr>
  </w:style>
  <w:style w:type="character" w:styleId="Strong">
    <w:name w:val="Strong"/>
    <w:basedOn w:val="DefaultParagraphFont"/>
    <w:uiPriority w:val="99"/>
    <w:qFormat/>
    <w:locked/>
    <w:rsid w:val="00B655A5"/>
    <w:rPr>
      <w:rFonts w:cs="Times New Roman"/>
      <w:b/>
    </w:rPr>
  </w:style>
  <w:style w:type="paragraph" w:styleId="ListParagraph">
    <w:name w:val="List Paragraph"/>
    <w:basedOn w:val="Normal"/>
    <w:uiPriority w:val="99"/>
    <w:qFormat/>
    <w:rsid w:val="009F53A7"/>
    <w:pPr>
      <w:ind w:left="720"/>
      <w:contextualSpacing/>
    </w:pPr>
  </w:style>
  <w:style w:type="character" w:customStyle="1" w:styleId="apple-style-span">
    <w:name w:val="apple-style-span"/>
    <w:basedOn w:val="DefaultParagraphFont"/>
    <w:uiPriority w:val="99"/>
    <w:rsid w:val="00551D25"/>
    <w:rPr>
      <w:rFonts w:cs="Times New Roman"/>
    </w:rPr>
  </w:style>
  <w:style w:type="paragraph" w:customStyle="1" w:styleId="bodytext">
    <w:name w:val="bodytext"/>
    <w:basedOn w:val="Normal"/>
    <w:uiPriority w:val="99"/>
    <w:rsid w:val="006A0E72"/>
    <w:pPr>
      <w:spacing w:before="100" w:beforeAutospacing="1" w:after="100" w:afterAutospacing="1"/>
    </w:pPr>
    <w:rPr>
      <w:lang w:val="en-GB" w:eastAsia="en-GB"/>
    </w:rPr>
  </w:style>
  <w:style w:type="character" w:customStyle="1" w:styleId="apple-converted-space">
    <w:name w:val="apple-converted-space"/>
    <w:basedOn w:val="DefaultParagraphFont"/>
    <w:uiPriority w:val="99"/>
    <w:rsid w:val="006A0E72"/>
    <w:rPr>
      <w:rFonts w:cs="Times New Roman"/>
    </w:rPr>
  </w:style>
  <w:style w:type="paragraph" w:styleId="FootnoteText">
    <w:name w:val="footnote text"/>
    <w:basedOn w:val="Normal"/>
    <w:link w:val="FootnoteTextChar"/>
    <w:uiPriority w:val="99"/>
    <w:semiHidden/>
    <w:rsid w:val="00021D97"/>
    <w:rPr>
      <w:sz w:val="20"/>
      <w:szCs w:val="20"/>
    </w:rPr>
  </w:style>
  <w:style w:type="character" w:customStyle="1" w:styleId="FootnoteTextChar">
    <w:name w:val="Footnote Text Char"/>
    <w:basedOn w:val="DefaultParagraphFont"/>
    <w:link w:val="FootnoteText"/>
    <w:uiPriority w:val="99"/>
    <w:semiHidden/>
    <w:locked/>
    <w:rsid w:val="00021D97"/>
    <w:rPr>
      <w:rFonts w:cs="Times New Roman"/>
      <w:sz w:val="20"/>
      <w:szCs w:val="20"/>
      <w:lang w:val="en-US" w:eastAsia="en-US"/>
    </w:rPr>
  </w:style>
  <w:style w:type="character" w:styleId="FootnoteReference">
    <w:name w:val="footnote reference"/>
    <w:basedOn w:val="DefaultParagraphFont"/>
    <w:uiPriority w:val="99"/>
    <w:rsid w:val="00021D97"/>
    <w:rPr>
      <w:rFonts w:cs="Times New Roman"/>
      <w:vertAlign w:val="superscript"/>
    </w:rPr>
  </w:style>
  <w:style w:type="character" w:styleId="CommentReference">
    <w:name w:val="annotation reference"/>
    <w:basedOn w:val="DefaultParagraphFont"/>
    <w:uiPriority w:val="99"/>
    <w:semiHidden/>
    <w:rsid w:val="00FA7A3C"/>
    <w:rPr>
      <w:rFonts w:cs="Times New Roman"/>
      <w:sz w:val="16"/>
      <w:szCs w:val="16"/>
    </w:rPr>
  </w:style>
  <w:style w:type="paragraph" w:styleId="CommentText">
    <w:name w:val="annotation text"/>
    <w:basedOn w:val="Normal"/>
    <w:link w:val="CommentTextChar"/>
    <w:uiPriority w:val="99"/>
    <w:semiHidden/>
    <w:rsid w:val="00FA7A3C"/>
    <w:rPr>
      <w:sz w:val="20"/>
      <w:szCs w:val="20"/>
    </w:rPr>
  </w:style>
  <w:style w:type="character" w:customStyle="1" w:styleId="CommentTextChar">
    <w:name w:val="Comment Text Char"/>
    <w:basedOn w:val="DefaultParagraphFont"/>
    <w:link w:val="CommentText"/>
    <w:uiPriority w:val="99"/>
    <w:semiHidden/>
    <w:locked/>
    <w:rsid w:val="00FA7A3C"/>
    <w:rPr>
      <w:rFonts w:cs="Times New Roman"/>
      <w:sz w:val="20"/>
      <w:szCs w:val="20"/>
      <w:lang w:val="en-US" w:eastAsia="en-US"/>
    </w:rPr>
  </w:style>
  <w:style w:type="paragraph" w:styleId="CommentSubject">
    <w:name w:val="annotation subject"/>
    <w:basedOn w:val="CommentText"/>
    <w:next w:val="CommentText"/>
    <w:link w:val="CommentSubjectChar"/>
    <w:uiPriority w:val="99"/>
    <w:semiHidden/>
    <w:rsid w:val="00FA7A3C"/>
    <w:rPr>
      <w:b/>
      <w:bCs/>
    </w:rPr>
  </w:style>
  <w:style w:type="character" w:customStyle="1" w:styleId="CommentSubjectChar">
    <w:name w:val="Comment Subject Char"/>
    <w:basedOn w:val="CommentTextChar"/>
    <w:link w:val="CommentSubject"/>
    <w:uiPriority w:val="99"/>
    <w:semiHidden/>
    <w:locked/>
    <w:rsid w:val="00FA7A3C"/>
    <w:rPr>
      <w:b/>
      <w:bCs/>
    </w:rPr>
  </w:style>
  <w:style w:type="table" w:styleId="TableGrid">
    <w:name w:val="Table Grid"/>
    <w:basedOn w:val="TableNormal"/>
    <w:uiPriority w:val="99"/>
    <w:locked/>
    <w:rsid w:val="005603B2"/>
    <w:rPr>
      <w:rFonts w:ascii="Calibri" w:hAnsi="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630479503">
      <w:marLeft w:val="0"/>
      <w:marRight w:val="0"/>
      <w:marTop w:val="0"/>
      <w:marBottom w:val="0"/>
      <w:divBdr>
        <w:top w:val="none" w:sz="0" w:space="0" w:color="auto"/>
        <w:left w:val="none" w:sz="0" w:space="0" w:color="auto"/>
        <w:bottom w:val="none" w:sz="0" w:space="0" w:color="auto"/>
        <w:right w:val="none" w:sz="0" w:space="0" w:color="auto"/>
      </w:divBdr>
    </w:div>
    <w:div w:id="630479504">
      <w:marLeft w:val="0"/>
      <w:marRight w:val="0"/>
      <w:marTop w:val="0"/>
      <w:marBottom w:val="0"/>
      <w:divBdr>
        <w:top w:val="none" w:sz="0" w:space="0" w:color="auto"/>
        <w:left w:val="none" w:sz="0" w:space="0" w:color="auto"/>
        <w:bottom w:val="none" w:sz="0" w:space="0" w:color="auto"/>
        <w:right w:val="none" w:sz="0" w:space="0" w:color="auto"/>
      </w:divBdr>
      <w:divsChild>
        <w:div w:id="630479515">
          <w:marLeft w:val="0"/>
          <w:marRight w:val="0"/>
          <w:marTop w:val="0"/>
          <w:marBottom w:val="0"/>
          <w:divBdr>
            <w:top w:val="none" w:sz="0" w:space="0" w:color="auto"/>
            <w:left w:val="none" w:sz="0" w:space="0" w:color="auto"/>
            <w:bottom w:val="none" w:sz="0" w:space="0" w:color="auto"/>
            <w:right w:val="none" w:sz="0" w:space="0" w:color="auto"/>
          </w:divBdr>
        </w:div>
      </w:divsChild>
    </w:div>
    <w:div w:id="630479505">
      <w:marLeft w:val="0"/>
      <w:marRight w:val="0"/>
      <w:marTop w:val="0"/>
      <w:marBottom w:val="0"/>
      <w:divBdr>
        <w:top w:val="none" w:sz="0" w:space="0" w:color="auto"/>
        <w:left w:val="none" w:sz="0" w:space="0" w:color="auto"/>
        <w:bottom w:val="none" w:sz="0" w:space="0" w:color="auto"/>
        <w:right w:val="none" w:sz="0" w:space="0" w:color="auto"/>
      </w:divBdr>
    </w:div>
    <w:div w:id="630479506">
      <w:marLeft w:val="0"/>
      <w:marRight w:val="0"/>
      <w:marTop w:val="0"/>
      <w:marBottom w:val="0"/>
      <w:divBdr>
        <w:top w:val="none" w:sz="0" w:space="0" w:color="auto"/>
        <w:left w:val="none" w:sz="0" w:space="0" w:color="auto"/>
        <w:bottom w:val="none" w:sz="0" w:space="0" w:color="auto"/>
        <w:right w:val="none" w:sz="0" w:space="0" w:color="auto"/>
      </w:divBdr>
    </w:div>
    <w:div w:id="630479507">
      <w:marLeft w:val="0"/>
      <w:marRight w:val="0"/>
      <w:marTop w:val="0"/>
      <w:marBottom w:val="0"/>
      <w:divBdr>
        <w:top w:val="none" w:sz="0" w:space="0" w:color="auto"/>
        <w:left w:val="none" w:sz="0" w:space="0" w:color="auto"/>
        <w:bottom w:val="none" w:sz="0" w:space="0" w:color="auto"/>
        <w:right w:val="none" w:sz="0" w:space="0" w:color="auto"/>
      </w:divBdr>
      <w:divsChild>
        <w:div w:id="630479508">
          <w:marLeft w:val="0"/>
          <w:marRight w:val="0"/>
          <w:marTop w:val="0"/>
          <w:marBottom w:val="0"/>
          <w:divBdr>
            <w:top w:val="none" w:sz="0" w:space="0" w:color="auto"/>
            <w:left w:val="none" w:sz="0" w:space="0" w:color="auto"/>
            <w:bottom w:val="none" w:sz="0" w:space="0" w:color="auto"/>
            <w:right w:val="none" w:sz="0" w:space="0" w:color="auto"/>
          </w:divBdr>
        </w:div>
      </w:divsChild>
    </w:div>
    <w:div w:id="630479509">
      <w:marLeft w:val="0"/>
      <w:marRight w:val="0"/>
      <w:marTop w:val="0"/>
      <w:marBottom w:val="0"/>
      <w:divBdr>
        <w:top w:val="none" w:sz="0" w:space="0" w:color="auto"/>
        <w:left w:val="none" w:sz="0" w:space="0" w:color="auto"/>
        <w:bottom w:val="none" w:sz="0" w:space="0" w:color="auto"/>
        <w:right w:val="none" w:sz="0" w:space="0" w:color="auto"/>
      </w:divBdr>
    </w:div>
    <w:div w:id="630479510">
      <w:marLeft w:val="0"/>
      <w:marRight w:val="0"/>
      <w:marTop w:val="0"/>
      <w:marBottom w:val="0"/>
      <w:divBdr>
        <w:top w:val="none" w:sz="0" w:space="0" w:color="auto"/>
        <w:left w:val="none" w:sz="0" w:space="0" w:color="auto"/>
        <w:bottom w:val="none" w:sz="0" w:space="0" w:color="auto"/>
        <w:right w:val="none" w:sz="0" w:space="0" w:color="auto"/>
      </w:divBdr>
    </w:div>
    <w:div w:id="630479511">
      <w:marLeft w:val="0"/>
      <w:marRight w:val="0"/>
      <w:marTop w:val="0"/>
      <w:marBottom w:val="0"/>
      <w:divBdr>
        <w:top w:val="none" w:sz="0" w:space="0" w:color="auto"/>
        <w:left w:val="none" w:sz="0" w:space="0" w:color="auto"/>
        <w:bottom w:val="none" w:sz="0" w:space="0" w:color="auto"/>
        <w:right w:val="none" w:sz="0" w:space="0" w:color="auto"/>
      </w:divBdr>
    </w:div>
    <w:div w:id="630479512">
      <w:marLeft w:val="0"/>
      <w:marRight w:val="0"/>
      <w:marTop w:val="0"/>
      <w:marBottom w:val="0"/>
      <w:divBdr>
        <w:top w:val="none" w:sz="0" w:space="0" w:color="auto"/>
        <w:left w:val="none" w:sz="0" w:space="0" w:color="auto"/>
        <w:bottom w:val="none" w:sz="0" w:space="0" w:color="auto"/>
        <w:right w:val="none" w:sz="0" w:space="0" w:color="auto"/>
      </w:divBdr>
    </w:div>
    <w:div w:id="630479513">
      <w:marLeft w:val="0"/>
      <w:marRight w:val="0"/>
      <w:marTop w:val="0"/>
      <w:marBottom w:val="0"/>
      <w:divBdr>
        <w:top w:val="none" w:sz="0" w:space="0" w:color="auto"/>
        <w:left w:val="none" w:sz="0" w:space="0" w:color="auto"/>
        <w:bottom w:val="none" w:sz="0" w:space="0" w:color="auto"/>
        <w:right w:val="none" w:sz="0" w:space="0" w:color="auto"/>
      </w:divBdr>
    </w:div>
    <w:div w:id="630479514">
      <w:marLeft w:val="0"/>
      <w:marRight w:val="0"/>
      <w:marTop w:val="0"/>
      <w:marBottom w:val="0"/>
      <w:divBdr>
        <w:top w:val="none" w:sz="0" w:space="0" w:color="auto"/>
        <w:left w:val="none" w:sz="0" w:space="0" w:color="auto"/>
        <w:bottom w:val="none" w:sz="0" w:space="0" w:color="auto"/>
        <w:right w:val="none" w:sz="0" w:space="0" w:color="auto"/>
      </w:divBdr>
    </w:div>
    <w:div w:id="630479519">
      <w:marLeft w:val="0"/>
      <w:marRight w:val="0"/>
      <w:marTop w:val="0"/>
      <w:marBottom w:val="0"/>
      <w:divBdr>
        <w:top w:val="none" w:sz="0" w:space="0" w:color="auto"/>
        <w:left w:val="none" w:sz="0" w:space="0" w:color="auto"/>
        <w:bottom w:val="none" w:sz="0" w:space="0" w:color="auto"/>
        <w:right w:val="none" w:sz="0" w:space="0" w:color="auto"/>
      </w:divBdr>
      <w:divsChild>
        <w:div w:id="630479517">
          <w:marLeft w:val="0"/>
          <w:marRight w:val="0"/>
          <w:marTop w:val="0"/>
          <w:marBottom w:val="0"/>
          <w:divBdr>
            <w:top w:val="none" w:sz="0" w:space="0" w:color="auto"/>
            <w:left w:val="none" w:sz="0" w:space="0" w:color="auto"/>
            <w:bottom w:val="none" w:sz="0" w:space="0" w:color="auto"/>
            <w:right w:val="none" w:sz="0" w:space="0" w:color="auto"/>
          </w:divBdr>
          <w:divsChild>
            <w:div w:id="630479518">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630479520">
      <w:marLeft w:val="0"/>
      <w:marRight w:val="0"/>
      <w:marTop w:val="0"/>
      <w:marBottom w:val="0"/>
      <w:divBdr>
        <w:top w:val="none" w:sz="0" w:space="0" w:color="auto"/>
        <w:left w:val="none" w:sz="0" w:space="0" w:color="auto"/>
        <w:bottom w:val="none" w:sz="0" w:space="0" w:color="auto"/>
        <w:right w:val="none" w:sz="0" w:space="0" w:color="auto"/>
      </w:divBdr>
      <w:divsChild>
        <w:div w:id="630479516">
          <w:marLeft w:val="0"/>
          <w:marRight w:val="0"/>
          <w:marTop w:val="0"/>
          <w:marBottom w:val="0"/>
          <w:divBdr>
            <w:top w:val="none" w:sz="0" w:space="0" w:color="auto"/>
            <w:left w:val="none" w:sz="0" w:space="0" w:color="auto"/>
            <w:bottom w:val="none" w:sz="0" w:space="0" w:color="auto"/>
            <w:right w:val="none" w:sz="0" w:space="0" w:color="auto"/>
          </w:divBdr>
        </w:div>
        <w:div w:id="630479521">
          <w:marLeft w:val="0"/>
          <w:marRight w:val="0"/>
          <w:marTop w:val="0"/>
          <w:marBottom w:val="0"/>
          <w:divBdr>
            <w:top w:val="none" w:sz="0" w:space="0" w:color="auto"/>
            <w:left w:val="none" w:sz="0" w:space="0" w:color="auto"/>
            <w:bottom w:val="none" w:sz="0" w:space="0" w:color="auto"/>
            <w:right w:val="none" w:sz="0" w:space="0" w:color="auto"/>
          </w:divBdr>
        </w:div>
        <w:div w:id="630479522">
          <w:marLeft w:val="0"/>
          <w:marRight w:val="0"/>
          <w:marTop w:val="0"/>
          <w:marBottom w:val="0"/>
          <w:divBdr>
            <w:top w:val="none" w:sz="0" w:space="0" w:color="auto"/>
            <w:left w:val="none" w:sz="0" w:space="0" w:color="auto"/>
            <w:bottom w:val="none" w:sz="0" w:space="0" w:color="auto"/>
            <w:right w:val="none" w:sz="0" w:space="0" w:color="auto"/>
          </w:divBdr>
        </w:div>
      </w:divsChild>
    </w:div>
    <w:div w:id="630479523">
      <w:marLeft w:val="0"/>
      <w:marRight w:val="0"/>
      <w:marTop w:val="0"/>
      <w:marBottom w:val="0"/>
      <w:divBdr>
        <w:top w:val="none" w:sz="0" w:space="0" w:color="auto"/>
        <w:left w:val="none" w:sz="0" w:space="0" w:color="auto"/>
        <w:bottom w:val="none" w:sz="0" w:space="0" w:color="auto"/>
        <w:right w:val="none" w:sz="0" w:space="0" w:color="auto"/>
      </w:divBdr>
    </w:div>
    <w:div w:id="630479524">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eader" Target="header1.xm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3</TotalTime>
  <Pages>3</Pages>
  <Words>706</Words>
  <Characters>4027</Characters>
  <Application>Microsoft Office Outlook</Application>
  <DocSecurity>0</DocSecurity>
  <Lines>0</Lines>
  <Paragraphs>0</Paragraphs>
  <ScaleCrop>false</ScaleCrop>
  <Company>Goodyear Luxemburg Tires SA</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Administrator</dc:creator>
  <cp:keywords/>
  <dc:description/>
  <cp:lastModifiedBy>Administrator</cp:lastModifiedBy>
  <cp:revision>2</cp:revision>
  <cp:lastPrinted>2012-09-25T08:43:00Z</cp:lastPrinted>
  <dcterms:created xsi:type="dcterms:W3CDTF">2012-10-31T07:45:00Z</dcterms:created>
  <dcterms:modified xsi:type="dcterms:W3CDTF">2012-10-31T07:45:00Z</dcterms:modified>
</cp:coreProperties>
</file>