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CC103F" w:rsidRDefault="00CC103F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</w:p>
    <w:p w:rsidR="00CC103F" w:rsidRDefault="00A65829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>NEUE LEITUNG</w:t>
      </w:r>
      <w:r w:rsidR="00E949BF">
        <w:rPr>
          <w:rFonts w:cs="Overpass"/>
          <w:b/>
          <w:bCs/>
          <w:color w:val="000000"/>
          <w:sz w:val="26"/>
          <w:szCs w:val="26"/>
        </w:rPr>
        <w:t xml:space="preserve"> DER</w:t>
      </w:r>
      <w:r>
        <w:rPr>
          <w:rFonts w:cs="Overpass"/>
          <w:b/>
          <w:bCs/>
          <w:color w:val="000000"/>
          <w:sz w:val="26"/>
          <w:szCs w:val="26"/>
        </w:rPr>
        <w:t xml:space="preserve"> HOTELS ALPENRUH UND BLUMENTAL IN MÜRREN</w:t>
      </w:r>
    </w:p>
    <w:p w:rsid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 w:rsidRPr="00C56C52">
        <w:rPr>
          <w:rFonts w:cs="Overpass"/>
          <w:color w:val="000000"/>
          <w:szCs w:val="20"/>
        </w:rPr>
        <w:t xml:space="preserve">Interlaken / Mürren, </w:t>
      </w:r>
      <w:r w:rsidR="00E949BF">
        <w:rPr>
          <w:rFonts w:cs="Overpass"/>
          <w:color w:val="000000"/>
          <w:szCs w:val="20"/>
        </w:rPr>
        <w:t>17</w:t>
      </w:r>
      <w:r w:rsidR="000F77B8">
        <w:rPr>
          <w:rFonts w:cs="Overpass"/>
          <w:color w:val="000000"/>
          <w:szCs w:val="20"/>
        </w:rPr>
        <w:t>.</w:t>
      </w:r>
      <w:r w:rsidR="00CC103F">
        <w:rPr>
          <w:rFonts w:cs="Overpass"/>
          <w:color w:val="000000"/>
          <w:szCs w:val="20"/>
        </w:rPr>
        <w:t>11</w:t>
      </w:r>
      <w:r w:rsidR="00A51BC8">
        <w:rPr>
          <w:rFonts w:cs="Overpass"/>
          <w:color w:val="000000"/>
          <w:szCs w:val="20"/>
        </w:rPr>
        <w:t>.2020</w:t>
      </w:r>
      <w:r w:rsidRPr="00C56C52">
        <w:rPr>
          <w:rFonts w:cs="Overpass"/>
          <w:color w:val="000000"/>
          <w:szCs w:val="20"/>
        </w:rPr>
        <w:t xml:space="preserve"> </w:t>
      </w:r>
    </w:p>
    <w:p w:rsidR="00C02659" w:rsidRDefault="00C02659" w:rsidP="0055405C">
      <w:pPr>
        <w:autoSpaceDE w:val="0"/>
        <w:autoSpaceDN w:val="0"/>
        <w:adjustRightInd w:val="0"/>
        <w:jc w:val="both"/>
        <w:rPr>
          <w:rFonts w:cs="Overpass"/>
          <w:color w:val="000000"/>
          <w:szCs w:val="20"/>
        </w:rPr>
      </w:pPr>
    </w:p>
    <w:p w:rsidR="007740F6" w:rsidRDefault="00A65829" w:rsidP="009032C1">
      <w:pPr>
        <w:rPr>
          <w:rFonts w:cs="Overpass"/>
          <w:b/>
          <w:bCs/>
          <w:color w:val="000000"/>
          <w:szCs w:val="20"/>
        </w:rPr>
      </w:pPr>
      <w:r>
        <w:rPr>
          <w:rFonts w:cs="Overpass"/>
          <w:b/>
          <w:bCs/>
          <w:color w:val="000000"/>
          <w:szCs w:val="20"/>
        </w:rPr>
        <w:t>Die Nachfolge</w:t>
      </w:r>
      <w:r w:rsidR="00A85E4D">
        <w:rPr>
          <w:rFonts w:cs="Overpass"/>
          <w:b/>
          <w:bCs/>
          <w:color w:val="000000"/>
          <w:szCs w:val="20"/>
        </w:rPr>
        <w:t>n</w:t>
      </w:r>
      <w:r w:rsidR="00633531">
        <w:rPr>
          <w:rFonts w:cs="Overpass"/>
          <w:b/>
          <w:bCs/>
          <w:color w:val="000000"/>
          <w:szCs w:val="20"/>
        </w:rPr>
        <w:t xml:space="preserve"> in</w:t>
      </w:r>
      <w:r w:rsidR="00A85E4D">
        <w:rPr>
          <w:rFonts w:cs="Overpass"/>
          <w:b/>
          <w:bCs/>
          <w:color w:val="000000"/>
          <w:szCs w:val="20"/>
        </w:rPr>
        <w:t xml:space="preserve"> den beiden</w:t>
      </w:r>
      <w:r>
        <w:rPr>
          <w:rFonts w:cs="Overpass"/>
          <w:b/>
          <w:bCs/>
          <w:color w:val="000000"/>
          <w:szCs w:val="20"/>
        </w:rPr>
        <w:t xml:space="preserve"> Hotels Alpenruh und Blumental in Mürren konnte</w:t>
      </w:r>
      <w:r w:rsidR="00B56BA0">
        <w:rPr>
          <w:rFonts w:cs="Overpass"/>
          <w:b/>
          <w:bCs/>
          <w:color w:val="000000"/>
          <w:szCs w:val="20"/>
        </w:rPr>
        <w:t>n</w:t>
      </w:r>
      <w:bookmarkStart w:id="0" w:name="_GoBack"/>
      <w:bookmarkEnd w:id="0"/>
      <w:r>
        <w:rPr>
          <w:rFonts w:cs="Overpass"/>
          <w:b/>
          <w:bCs/>
          <w:color w:val="000000"/>
          <w:szCs w:val="20"/>
        </w:rPr>
        <w:t xml:space="preserve"> geregelt werden. Auf Jan Marti im Hotel Blumental folgt Marco </w:t>
      </w:r>
      <w:proofErr w:type="spellStart"/>
      <w:r>
        <w:rPr>
          <w:rFonts w:cs="Overpass"/>
          <w:b/>
          <w:bCs/>
          <w:color w:val="000000"/>
          <w:szCs w:val="20"/>
        </w:rPr>
        <w:t>Froese</w:t>
      </w:r>
      <w:proofErr w:type="spellEnd"/>
      <w:r>
        <w:rPr>
          <w:rFonts w:cs="Overpass"/>
          <w:b/>
          <w:bCs/>
          <w:color w:val="000000"/>
          <w:szCs w:val="20"/>
        </w:rPr>
        <w:t>. Im Hotel Alpenruh übernimmt Ale</w:t>
      </w:r>
      <w:r w:rsidR="008B0945">
        <w:rPr>
          <w:rFonts w:cs="Overpass"/>
          <w:b/>
          <w:bCs/>
          <w:color w:val="000000"/>
          <w:szCs w:val="20"/>
        </w:rPr>
        <w:t>x Reichen von Judith Scherrer. Die b</w:t>
      </w:r>
      <w:r>
        <w:rPr>
          <w:rFonts w:cs="Overpass"/>
          <w:b/>
          <w:bCs/>
          <w:color w:val="000000"/>
          <w:szCs w:val="20"/>
        </w:rPr>
        <w:t>eide</w:t>
      </w:r>
      <w:r w:rsidR="008B0945">
        <w:rPr>
          <w:rFonts w:cs="Overpass"/>
          <w:b/>
          <w:bCs/>
          <w:color w:val="000000"/>
          <w:szCs w:val="20"/>
        </w:rPr>
        <w:t>n</w:t>
      </w:r>
      <w:r>
        <w:rPr>
          <w:rFonts w:cs="Overpass"/>
          <w:b/>
          <w:bCs/>
          <w:color w:val="000000"/>
          <w:szCs w:val="20"/>
        </w:rPr>
        <w:t xml:space="preserve"> neuen Gastgeber starteten Mitte November 2020. </w:t>
      </w:r>
    </w:p>
    <w:p w:rsidR="00CC103F" w:rsidRPr="002A2D42" w:rsidRDefault="00CC103F" w:rsidP="009032C1">
      <w:pPr>
        <w:rPr>
          <w:rFonts w:cs="Overpass"/>
          <w:b/>
          <w:bCs/>
          <w:color w:val="000000"/>
          <w:sz w:val="16"/>
          <w:szCs w:val="16"/>
        </w:rPr>
      </w:pPr>
    </w:p>
    <w:p w:rsidR="002559CC" w:rsidRDefault="004B0B94" w:rsidP="009032C1">
      <w:pPr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Die Schilthornbahn AG hat für ihre</w:t>
      </w:r>
      <w:r w:rsidR="00563720">
        <w:rPr>
          <w:bCs/>
          <w:color w:val="000000"/>
          <w:szCs w:val="20"/>
        </w:rPr>
        <w:t xml:space="preserve"> beiden Hotelbetriebe in Mürren in den vergangenen Wochen zwei </w:t>
      </w:r>
      <w:r w:rsidR="00563720" w:rsidRPr="00EE70EC">
        <w:rPr>
          <w:bCs/>
          <w:color w:val="000000"/>
          <w:szCs w:val="20"/>
        </w:rPr>
        <w:t xml:space="preserve">neue Gastgeber gesucht. Diese </w:t>
      </w:r>
      <w:r w:rsidR="00E949BF" w:rsidRPr="00EE70EC">
        <w:rPr>
          <w:bCs/>
          <w:color w:val="000000"/>
          <w:szCs w:val="20"/>
        </w:rPr>
        <w:t>haben</w:t>
      </w:r>
      <w:r w:rsidR="00563720" w:rsidRPr="00EE70EC">
        <w:rPr>
          <w:bCs/>
          <w:color w:val="000000"/>
          <w:szCs w:val="20"/>
        </w:rPr>
        <w:t xml:space="preserve"> Mitte November in den jeweiligen Betrieben </w:t>
      </w:r>
      <w:r w:rsidR="00E949BF" w:rsidRPr="00EE70EC">
        <w:rPr>
          <w:bCs/>
          <w:color w:val="000000"/>
          <w:szCs w:val="20"/>
        </w:rPr>
        <w:t>gestartet</w:t>
      </w:r>
      <w:r w:rsidR="00563720" w:rsidRPr="00EE70EC">
        <w:rPr>
          <w:bCs/>
          <w:color w:val="000000"/>
          <w:szCs w:val="20"/>
        </w:rPr>
        <w:t xml:space="preserve">. Als </w:t>
      </w:r>
      <w:r w:rsidR="00A85E4D" w:rsidRPr="00EE70EC">
        <w:rPr>
          <w:bCs/>
          <w:color w:val="000000"/>
          <w:szCs w:val="20"/>
        </w:rPr>
        <w:t xml:space="preserve">Gastgeber </w:t>
      </w:r>
      <w:r w:rsidR="00563720" w:rsidRPr="00EE70EC">
        <w:rPr>
          <w:bCs/>
          <w:color w:val="000000"/>
          <w:szCs w:val="20"/>
        </w:rPr>
        <w:t xml:space="preserve">des Hotel Alpenruh </w:t>
      </w:r>
      <w:r w:rsidR="00E949BF" w:rsidRPr="00EE70EC">
        <w:rPr>
          <w:bCs/>
          <w:color w:val="000000"/>
          <w:szCs w:val="20"/>
        </w:rPr>
        <w:t xml:space="preserve">und Nachfolger von Judith Scherrer </w:t>
      </w:r>
      <w:r w:rsidR="00563720" w:rsidRPr="00EE70EC">
        <w:rPr>
          <w:bCs/>
          <w:color w:val="000000"/>
          <w:szCs w:val="20"/>
        </w:rPr>
        <w:t xml:space="preserve">konnte Alex Reichen verpflichtet werden. Der 49-jährige Berner </w:t>
      </w:r>
      <w:r w:rsidRPr="00EE70EC">
        <w:rPr>
          <w:bCs/>
          <w:color w:val="000000"/>
          <w:szCs w:val="20"/>
        </w:rPr>
        <w:t>hat in seiner Berufslaufbahn</w:t>
      </w:r>
      <w:r w:rsidR="00FE43A4" w:rsidRPr="00EE70EC">
        <w:rPr>
          <w:bCs/>
          <w:color w:val="000000"/>
          <w:szCs w:val="20"/>
        </w:rPr>
        <w:t xml:space="preserve"> in diversen Gastronomie-Betrieben gearbeitet. Als Direktor im Gasthof Kreuz in </w:t>
      </w:r>
      <w:proofErr w:type="spellStart"/>
      <w:r w:rsidR="00FE43A4" w:rsidRPr="00EE70EC">
        <w:rPr>
          <w:bCs/>
          <w:color w:val="000000"/>
          <w:szCs w:val="20"/>
        </w:rPr>
        <w:t>Konolfingen</w:t>
      </w:r>
      <w:proofErr w:type="spellEnd"/>
      <w:r w:rsidR="00FE43A4" w:rsidRPr="00EE70EC">
        <w:rPr>
          <w:bCs/>
          <w:color w:val="000000"/>
          <w:szCs w:val="20"/>
        </w:rPr>
        <w:t xml:space="preserve"> und Direktor </w:t>
      </w:r>
      <w:r w:rsidR="008B0945" w:rsidRPr="00EE70EC">
        <w:rPr>
          <w:bCs/>
          <w:color w:val="000000"/>
          <w:szCs w:val="20"/>
        </w:rPr>
        <w:t>der</w:t>
      </w:r>
      <w:r w:rsidR="00FE43A4" w:rsidRPr="00EE70EC">
        <w:rPr>
          <w:bCs/>
          <w:color w:val="000000"/>
          <w:szCs w:val="20"/>
        </w:rPr>
        <w:t xml:space="preserve"> Alpha-Sommerheim</w:t>
      </w:r>
      <w:r w:rsidR="008B0945" w:rsidRPr="00EE70EC">
        <w:rPr>
          <w:bCs/>
          <w:color w:val="000000"/>
          <w:szCs w:val="20"/>
        </w:rPr>
        <w:t xml:space="preserve"> AG </w:t>
      </w:r>
      <w:r w:rsidR="00FE43A4" w:rsidRPr="00EE70EC">
        <w:rPr>
          <w:bCs/>
          <w:color w:val="000000"/>
          <w:szCs w:val="20"/>
        </w:rPr>
        <w:t xml:space="preserve"> in Thun konnte er seine Erfahrungen als Führungsperson in der Hotel- und Gastro</w:t>
      </w:r>
      <w:r w:rsidRPr="00EE70EC">
        <w:rPr>
          <w:bCs/>
          <w:color w:val="000000"/>
          <w:szCs w:val="20"/>
        </w:rPr>
        <w:t>nomie</w:t>
      </w:r>
      <w:r w:rsidR="00FE43A4" w:rsidRPr="00EE70EC">
        <w:rPr>
          <w:bCs/>
          <w:color w:val="000000"/>
          <w:szCs w:val="20"/>
        </w:rPr>
        <w:t xml:space="preserve">branche ausbauen. </w:t>
      </w:r>
      <w:r w:rsidR="008B0945" w:rsidRPr="00EE70EC">
        <w:rPr>
          <w:bCs/>
          <w:color w:val="000000"/>
          <w:szCs w:val="20"/>
        </w:rPr>
        <w:t xml:space="preserve">Nach diesen Aufgaben </w:t>
      </w:r>
      <w:r w:rsidR="00B56646" w:rsidRPr="00EE70EC">
        <w:rPr>
          <w:bCs/>
          <w:color w:val="000000"/>
          <w:szCs w:val="20"/>
        </w:rPr>
        <w:t xml:space="preserve">hat er in den </w:t>
      </w:r>
      <w:r w:rsidR="008B0945" w:rsidRPr="00EE70EC">
        <w:rPr>
          <w:bCs/>
          <w:color w:val="000000"/>
          <w:szCs w:val="20"/>
        </w:rPr>
        <w:t xml:space="preserve">Bereich Alterswohnen </w:t>
      </w:r>
      <w:r w:rsidR="00B56646" w:rsidRPr="00EE70EC">
        <w:rPr>
          <w:bCs/>
          <w:color w:val="000000"/>
          <w:szCs w:val="20"/>
        </w:rPr>
        <w:t>gewechselt und sich dort weiterentwickelt</w:t>
      </w:r>
      <w:r w:rsidR="008B0945" w:rsidRPr="00EE70EC">
        <w:rPr>
          <w:bCs/>
          <w:color w:val="000000"/>
          <w:szCs w:val="20"/>
        </w:rPr>
        <w:t xml:space="preserve">. </w:t>
      </w:r>
      <w:r w:rsidR="00FE43A4" w:rsidRPr="00EE70EC">
        <w:rPr>
          <w:bCs/>
          <w:color w:val="000000"/>
          <w:szCs w:val="20"/>
        </w:rPr>
        <w:t xml:space="preserve">Zuletzt hatte er die operative Leitung der Abteilungen Restaurant und Kultur </w:t>
      </w:r>
      <w:r w:rsidR="00633531">
        <w:rPr>
          <w:bCs/>
          <w:color w:val="000000"/>
          <w:szCs w:val="20"/>
        </w:rPr>
        <w:t xml:space="preserve">in der </w:t>
      </w:r>
      <w:r w:rsidR="00FE43A4" w:rsidRPr="00EE70EC">
        <w:rPr>
          <w:bCs/>
          <w:color w:val="000000"/>
          <w:szCs w:val="20"/>
        </w:rPr>
        <w:t xml:space="preserve">Bären </w:t>
      </w:r>
      <w:proofErr w:type="spellStart"/>
      <w:r w:rsidR="00FE43A4" w:rsidRPr="00EE70EC">
        <w:rPr>
          <w:bCs/>
          <w:color w:val="000000"/>
          <w:szCs w:val="20"/>
        </w:rPr>
        <w:t>Biglen</w:t>
      </w:r>
      <w:proofErr w:type="spellEnd"/>
      <w:r w:rsidR="00FE43A4" w:rsidRPr="00EE70EC">
        <w:rPr>
          <w:bCs/>
          <w:color w:val="000000"/>
          <w:szCs w:val="20"/>
        </w:rPr>
        <w:t xml:space="preserve"> AG. </w:t>
      </w:r>
      <w:r w:rsidRPr="00EE70EC">
        <w:rPr>
          <w:bCs/>
          <w:color w:val="000000"/>
          <w:szCs w:val="20"/>
        </w:rPr>
        <w:t>„</w:t>
      </w:r>
      <w:r w:rsidR="00633531">
        <w:rPr>
          <w:bCs/>
          <w:color w:val="000000"/>
          <w:szCs w:val="20"/>
        </w:rPr>
        <w:t>Ich</w:t>
      </w:r>
      <w:r w:rsidRPr="00EE70EC">
        <w:rPr>
          <w:bCs/>
          <w:color w:val="000000"/>
          <w:szCs w:val="20"/>
        </w:rPr>
        <w:t xml:space="preserve"> freue ich mich</w:t>
      </w:r>
      <w:r w:rsidR="00633531">
        <w:rPr>
          <w:bCs/>
          <w:color w:val="000000"/>
          <w:szCs w:val="20"/>
        </w:rPr>
        <w:t xml:space="preserve"> nun</w:t>
      </w:r>
      <w:r w:rsidR="00B56646" w:rsidRPr="00EE70EC">
        <w:rPr>
          <w:bCs/>
          <w:color w:val="000000"/>
          <w:szCs w:val="20"/>
        </w:rPr>
        <w:t xml:space="preserve"> sehr </w:t>
      </w:r>
      <w:r w:rsidRPr="00EE70EC">
        <w:rPr>
          <w:bCs/>
          <w:color w:val="000000"/>
          <w:szCs w:val="20"/>
        </w:rPr>
        <w:t xml:space="preserve">auf eine </w:t>
      </w:r>
      <w:r w:rsidR="00E949BF" w:rsidRPr="00EE70EC">
        <w:rPr>
          <w:bCs/>
          <w:color w:val="000000"/>
          <w:szCs w:val="20"/>
        </w:rPr>
        <w:t>Aufgabe in der klassischen Hotellerie</w:t>
      </w:r>
      <w:r w:rsidR="00A85E4D" w:rsidRPr="00EE70EC">
        <w:rPr>
          <w:bCs/>
          <w:color w:val="000000"/>
          <w:szCs w:val="20"/>
        </w:rPr>
        <w:t xml:space="preserve"> und Gastronomie</w:t>
      </w:r>
      <w:r w:rsidR="00633531">
        <w:rPr>
          <w:bCs/>
          <w:color w:val="000000"/>
          <w:szCs w:val="20"/>
        </w:rPr>
        <w:t xml:space="preserve"> in einer Bergdestination.</w:t>
      </w:r>
      <w:r w:rsidR="00E949BF" w:rsidRPr="00EE70EC">
        <w:rPr>
          <w:bCs/>
          <w:color w:val="000000"/>
          <w:szCs w:val="20"/>
        </w:rPr>
        <w:t xml:space="preserve">", </w:t>
      </w:r>
      <w:r w:rsidR="00B56646" w:rsidRPr="00EE70EC">
        <w:rPr>
          <w:bCs/>
          <w:color w:val="000000"/>
          <w:szCs w:val="20"/>
        </w:rPr>
        <w:t xml:space="preserve">verkündete </w:t>
      </w:r>
      <w:r w:rsidR="00E949BF" w:rsidRPr="00EE70EC">
        <w:rPr>
          <w:bCs/>
          <w:color w:val="000000"/>
          <w:szCs w:val="20"/>
        </w:rPr>
        <w:t xml:space="preserve">der </w:t>
      </w:r>
      <w:r w:rsidR="00CA11D6" w:rsidRPr="00EE70EC">
        <w:rPr>
          <w:bCs/>
          <w:color w:val="000000"/>
          <w:szCs w:val="20"/>
        </w:rPr>
        <w:t>verheiratet</w:t>
      </w:r>
      <w:r w:rsidR="00E949BF" w:rsidRPr="00EE70EC">
        <w:rPr>
          <w:bCs/>
          <w:color w:val="000000"/>
          <w:szCs w:val="20"/>
        </w:rPr>
        <w:t xml:space="preserve">e Vater von einer </w:t>
      </w:r>
      <w:r w:rsidR="00CA11D6" w:rsidRPr="00EE70EC">
        <w:rPr>
          <w:bCs/>
          <w:color w:val="000000"/>
          <w:szCs w:val="20"/>
        </w:rPr>
        <w:t>Tochter</w:t>
      </w:r>
      <w:r w:rsidR="00B56646" w:rsidRPr="00EE70EC">
        <w:rPr>
          <w:bCs/>
          <w:color w:val="000000"/>
          <w:szCs w:val="20"/>
        </w:rPr>
        <w:t xml:space="preserve"> vor seinem Start in Mürren erfreut</w:t>
      </w:r>
      <w:r w:rsidR="00CA11D6" w:rsidRPr="00EE70EC">
        <w:rPr>
          <w:bCs/>
          <w:color w:val="000000"/>
          <w:szCs w:val="20"/>
        </w:rPr>
        <w:t>.</w:t>
      </w:r>
      <w:r w:rsidR="00CA11D6">
        <w:rPr>
          <w:bCs/>
          <w:color w:val="000000"/>
          <w:szCs w:val="20"/>
        </w:rPr>
        <w:t xml:space="preserve"> </w:t>
      </w:r>
    </w:p>
    <w:p w:rsidR="00CA11D6" w:rsidRDefault="00CA11D6" w:rsidP="009032C1">
      <w:pPr>
        <w:rPr>
          <w:bCs/>
          <w:color w:val="000000"/>
          <w:szCs w:val="20"/>
        </w:rPr>
      </w:pPr>
    </w:p>
    <w:p w:rsidR="00CA11D6" w:rsidRPr="004B0B94" w:rsidRDefault="00CA11D6" w:rsidP="009032C1">
      <w:pPr>
        <w:rPr>
          <w:bCs/>
          <w:color w:val="000000"/>
          <w:szCs w:val="20"/>
        </w:rPr>
      </w:pPr>
      <w:r w:rsidRPr="00633531">
        <w:rPr>
          <w:bCs/>
          <w:color w:val="000000"/>
          <w:szCs w:val="20"/>
        </w:rPr>
        <w:t xml:space="preserve">Die Leitung des </w:t>
      </w:r>
      <w:r w:rsidR="00B56646" w:rsidRPr="00633531">
        <w:rPr>
          <w:bCs/>
          <w:color w:val="000000"/>
          <w:szCs w:val="20"/>
        </w:rPr>
        <w:t>Hotels</w:t>
      </w:r>
      <w:r w:rsidRPr="00633531">
        <w:rPr>
          <w:bCs/>
          <w:color w:val="000000"/>
          <w:szCs w:val="20"/>
        </w:rPr>
        <w:t xml:space="preserve"> Blumental übernimmt Marco </w:t>
      </w:r>
      <w:proofErr w:type="spellStart"/>
      <w:r w:rsidRPr="00633531">
        <w:rPr>
          <w:bCs/>
          <w:color w:val="000000"/>
          <w:szCs w:val="20"/>
        </w:rPr>
        <w:t>Froese</w:t>
      </w:r>
      <w:proofErr w:type="spellEnd"/>
      <w:r w:rsidR="00E949BF" w:rsidRPr="00633531">
        <w:rPr>
          <w:bCs/>
          <w:color w:val="000000"/>
          <w:szCs w:val="20"/>
        </w:rPr>
        <w:t xml:space="preserve"> von Jan Marti</w:t>
      </w:r>
      <w:r w:rsidRPr="00633531">
        <w:rPr>
          <w:bCs/>
          <w:color w:val="000000"/>
          <w:szCs w:val="20"/>
        </w:rPr>
        <w:t>. In Deutschland geboren und aufgewachsen, hat es den</w:t>
      </w:r>
      <w:r w:rsidR="004B0B94" w:rsidRPr="00633531">
        <w:rPr>
          <w:bCs/>
          <w:color w:val="000000"/>
          <w:szCs w:val="20"/>
        </w:rPr>
        <w:t xml:space="preserve"> heute</w:t>
      </w:r>
      <w:r w:rsidRPr="00633531">
        <w:rPr>
          <w:bCs/>
          <w:color w:val="000000"/>
          <w:szCs w:val="20"/>
        </w:rPr>
        <w:t xml:space="preserve"> 46-jährigen </w:t>
      </w:r>
      <w:proofErr w:type="spellStart"/>
      <w:r w:rsidR="00E949BF" w:rsidRPr="00633531">
        <w:rPr>
          <w:bCs/>
          <w:color w:val="000000"/>
          <w:szCs w:val="20"/>
        </w:rPr>
        <w:t>Froese</w:t>
      </w:r>
      <w:proofErr w:type="spellEnd"/>
      <w:r w:rsidR="00E949BF" w:rsidRPr="00633531">
        <w:rPr>
          <w:bCs/>
          <w:color w:val="000000"/>
          <w:szCs w:val="20"/>
        </w:rPr>
        <w:t xml:space="preserve"> </w:t>
      </w:r>
      <w:r w:rsidRPr="00633531">
        <w:rPr>
          <w:bCs/>
          <w:color w:val="000000"/>
          <w:szCs w:val="20"/>
        </w:rPr>
        <w:t>2012 in die Schweiz gezogen. Der ausgebildete Hotelfachmann hat als F&amp;B Manager im</w:t>
      </w:r>
      <w:r w:rsidR="00B56646" w:rsidRPr="00633531">
        <w:rPr>
          <w:bCs/>
          <w:color w:val="000000"/>
          <w:szCs w:val="20"/>
        </w:rPr>
        <w:t xml:space="preserve"> Hotel</w:t>
      </w:r>
      <w:r w:rsidRPr="00633531">
        <w:rPr>
          <w:bCs/>
          <w:color w:val="000000"/>
          <w:szCs w:val="20"/>
        </w:rPr>
        <w:t xml:space="preserve"> </w:t>
      </w:r>
      <w:r w:rsidR="00B56646" w:rsidRPr="00633531">
        <w:rPr>
          <w:bCs/>
          <w:color w:val="000000"/>
          <w:szCs w:val="20"/>
        </w:rPr>
        <w:t xml:space="preserve">Steigenberger </w:t>
      </w:r>
      <w:proofErr w:type="spellStart"/>
      <w:r w:rsidRPr="00633531">
        <w:rPr>
          <w:bCs/>
          <w:color w:val="000000"/>
          <w:szCs w:val="20"/>
        </w:rPr>
        <w:t>Bell</w:t>
      </w:r>
      <w:r w:rsidR="00B56646" w:rsidRPr="00633531">
        <w:rPr>
          <w:bCs/>
          <w:color w:val="000000"/>
          <w:szCs w:val="20"/>
        </w:rPr>
        <w:t>e</w:t>
      </w:r>
      <w:r w:rsidRPr="00633531">
        <w:rPr>
          <w:bCs/>
          <w:color w:val="000000"/>
          <w:szCs w:val="20"/>
        </w:rPr>
        <w:t>rive</w:t>
      </w:r>
      <w:proofErr w:type="spellEnd"/>
      <w:r w:rsidRPr="00633531">
        <w:rPr>
          <w:bCs/>
          <w:color w:val="000000"/>
          <w:szCs w:val="20"/>
        </w:rPr>
        <w:t xml:space="preserve"> au </w:t>
      </w:r>
      <w:r w:rsidR="004B0B94" w:rsidRPr="00633531">
        <w:rPr>
          <w:bCs/>
          <w:color w:val="000000"/>
          <w:szCs w:val="20"/>
        </w:rPr>
        <w:t xml:space="preserve">Lac in Zürich </w:t>
      </w:r>
      <w:r w:rsidR="00B56646" w:rsidRPr="00633531">
        <w:rPr>
          <w:bCs/>
          <w:color w:val="000000"/>
          <w:szCs w:val="20"/>
        </w:rPr>
        <w:t>Fuss gefasst</w:t>
      </w:r>
      <w:r w:rsidR="004B0B94" w:rsidRPr="00633531">
        <w:rPr>
          <w:bCs/>
          <w:color w:val="000000"/>
          <w:szCs w:val="20"/>
        </w:rPr>
        <w:t xml:space="preserve"> und ist daraufhin als Gastgeber im Hotel </w:t>
      </w:r>
      <w:proofErr w:type="spellStart"/>
      <w:r w:rsidR="004B0B94" w:rsidRPr="00633531">
        <w:rPr>
          <w:bCs/>
          <w:color w:val="000000"/>
          <w:szCs w:val="20"/>
        </w:rPr>
        <w:t>Griesalp</w:t>
      </w:r>
      <w:proofErr w:type="spellEnd"/>
      <w:r w:rsidR="004B0B94" w:rsidRPr="00633531">
        <w:rPr>
          <w:bCs/>
          <w:color w:val="000000"/>
          <w:szCs w:val="20"/>
        </w:rPr>
        <w:t xml:space="preserve"> ins </w:t>
      </w:r>
      <w:proofErr w:type="spellStart"/>
      <w:r w:rsidR="004B0B94" w:rsidRPr="00633531">
        <w:rPr>
          <w:bCs/>
          <w:color w:val="000000"/>
          <w:szCs w:val="20"/>
        </w:rPr>
        <w:t>Kiental</w:t>
      </w:r>
      <w:proofErr w:type="spellEnd"/>
      <w:r w:rsidR="004B0B94" w:rsidRPr="00633531">
        <w:rPr>
          <w:bCs/>
          <w:color w:val="000000"/>
          <w:szCs w:val="20"/>
        </w:rPr>
        <w:t xml:space="preserve"> weitergezogen. Nach einem 3-monatigen </w:t>
      </w:r>
      <w:proofErr w:type="spellStart"/>
      <w:r w:rsidR="004B0B94" w:rsidRPr="00633531">
        <w:rPr>
          <w:bCs/>
          <w:color w:val="000000"/>
          <w:szCs w:val="20"/>
        </w:rPr>
        <w:t>Sabbatical</w:t>
      </w:r>
      <w:proofErr w:type="spellEnd"/>
      <w:r w:rsidR="004B0B94" w:rsidRPr="00633531">
        <w:rPr>
          <w:bCs/>
          <w:color w:val="000000"/>
          <w:szCs w:val="20"/>
        </w:rPr>
        <w:t xml:space="preserve"> auf dem Motorrad und der anschliessenden Anstellung als Vizedirektor im Hotel Carlton-Europe Interlaken</w:t>
      </w:r>
      <w:r w:rsidR="00B56646" w:rsidRPr="00633531">
        <w:rPr>
          <w:bCs/>
          <w:color w:val="000000"/>
          <w:szCs w:val="20"/>
        </w:rPr>
        <w:t>,</w:t>
      </w:r>
      <w:r w:rsidR="004B0B94" w:rsidRPr="00633531">
        <w:rPr>
          <w:bCs/>
          <w:color w:val="000000"/>
          <w:szCs w:val="20"/>
        </w:rPr>
        <w:t xml:space="preserve"> hat es ihn wieder</w:t>
      </w:r>
      <w:r w:rsidR="00A85E4D" w:rsidRPr="00633531">
        <w:rPr>
          <w:bCs/>
          <w:color w:val="000000"/>
          <w:szCs w:val="20"/>
        </w:rPr>
        <w:t xml:space="preserve"> zurück</w:t>
      </w:r>
      <w:r w:rsidR="004B0B94" w:rsidRPr="00633531">
        <w:rPr>
          <w:bCs/>
          <w:color w:val="000000"/>
          <w:szCs w:val="20"/>
        </w:rPr>
        <w:t xml:space="preserve"> ins </w:t>
      </w:r>
      <w:proofErr w:type="spellStart"/>
      <w:r w:rsidR="004B0B94" w:rsidRPr="00633531">
        <w:rPr>
          <w:bCs/>
          <w:color w:val="000000"/>
          <w:szCs w:val="20"/>
        </w:rPr>
        <w:t>Kiental</w:t>
      </w:r>
      <w:proofErr w:type="spellEnd"/>
      <w:r w:rsidR="004B0B94" w:rsidRPr="00633531">
        <w:rPr>
          <w:bCs/>
          <w:color w:val="000000"/>
          <w:szCs w:val="20"/>
        </w:rPr>
        <w:t xml:space="preserve"> verschlagen. Im Oktober 2017 übernahm er dort die Stelle als Gesc</w:t>
      </w:r>
      <w:r w:rsidR="00E949BF" w:rsidRPr="00633531">
        <w:rPr>
          <w:bCs/>
          <w:color w:val="000000"/>
          <w:szCs w:val="20"/>
        </w:rPr>
        <w:t xml:space="preserve">häftsführer der </w:t>
      </w:r>
      <w:proofErr w:type="spellStart"/>
      <w:r w:rsidR="00E949BF" w:rsidRPr="00633531">
        <w:rPr>
          <w:bCs/>
          <w:color w:val="000000"/>
          <w:szCs w:val="20"/>
        </w:rPr>
        <w:t>Griesalp</w:t>
      </w:r>
      <w:proofErr w:type="spellEnd"/>
      <w:r w:rsidR="00E949BF" w:rsidRPr="00633531">
        <w:rPr>
          <w:bCs/>
          <w:color w:val="000000"/>
          <w:szCs w:val="20"/>
        </w:rPr>
        <w:t xml:space="preserve"> Hotels.</w:t>
      </w:r>
      <w:r w:rsidR="004B0B94" w:rsidRPr="00633531">
        <w:rPr>
          <w:bCs/>
          <w:color w:val="000000"/>
          <w:szCs w:val="20"/>
        </w:rPr>
        <w:t xml:space="preserve"> </w:t>
      </w:r>
      <w:r w:rsidRPr="00633531">
        <w:rPr>
          <w:bCs/>
          <w:color w:val="000000"/>
          <w:szCs w:val="20"/>
        </w:rPr>
        <w:t xml:space="preserve">Der begeisterte </w:t>
      </w:r>
      <w:proofErr w:type="spellStart"/>
      <w:r w:rsidRPr="00633531">
        <w:rPr>
          <w:bCs/>
          <w:color w:val="000000"/>
          <w:szCs w:val="20"/>
        </w:rPr>
        <w:t>Töfffahrer</w:t>
      </w:r>
      <w:proofErr w:type="spellEnd"/>
      <w:r w:rsidRPr="00633531">
        <w:rPr>
          <w:bCs/>
          <w:color w:val="000000"/>
          <w:szCs w:val="20"/>
        </w:rPr>
        <w:t xml:space="preserve"> und Bergwanderer wohnt zurzeit mit seiner Frau im </w:t>
      </w:r>
      <w:proofErr w:type="spellStart"/>
      <w:r w:rsidRPr="00633531">
        <w:rPr>
          <w:bCs/>
          <w:color w:val="000000"/>
          <w:szCs w:val="20"/>
        </w:rPr>
        <w:t>Kiental</w:t>
      </w:r>
      <w:proofErr w:type="spellEnd"/>
      <w:r w:rsidRPr="00633531">
        <w:rPr>
          <w:bCs/>
          <w:color w:val="000000"/>
          <w:szCs w:val="20"/>
        </w:rPr>
        <w:t xml:space="preserve">. </w:t>
      </w:r>
      <w:r w:rsidR="00E949BF" w:rsidRPr="00633531">
        <w:rPr>
          <w:bCs/>
          <w:color w:val="000000"/>
          <w:szCs w:val="20"/>
        </w:rPr>
        <w:t xml:space="preserve">„Ein Umzug über das Schilthorn nach Mürren ist nicht ausgeschlossen“, verkündet </w:t>
      </w:r>
      <w:proofErr w:type="spellStart"/>
      <w:r w:rsidR="00E949BF" w:rsidRPr="00633531">
        <w:rPr>
          <w:bCs/>
          <w:color w:val="000000"/>
          <w:szCs w:val="20"/>
        </w:rPr>
        <w:t>Froese</w:t>
      </w:r>
      <w:proofErr w:type="spellEnd"/>
      <w:r w:rsidR="00E949BF" w:rsidRPr="00633531">
        <w:rPr>
          <w:bCs/>
          <w:color w:val="000000"/>
          <w:szCs w:val="20"/>
        </w:rPr>
        <w:t xml:space="preserve"> mit einem Augenzwinkern.</w:t>
      </w:r>
      <w:r w:rsidR="00E949BF">
        <w:rPr>
          <w:bCs/>
          <w:color w:val="000000"/>
          <w:szCs w:val="20"/>
        </w:rPr>
        <w:t xml:space="preserve"> </w:t>
      </w:r>
    </w:p>
    <w:p w:rsidR="00CA11D6" w:rsidRDefault="00CA11D6" w:rsidP="002A2D42">
      <w:pPr>
        <w:rPr>
          <w:bCs/>
          <w:color w:val="000000"/>
          <w:sz w:val="28"/>
          <w:szCs w:val="20"/>
        </w:rPr>
      </w:pPr>
    </w:p>
    <w:p w:rsidR="00B56646" w:rsidRPr="002A2D42" w:rsidRDefault="00B56646" w:rsidP="002A2D42">
      <w:pPr>
        <w:rPr>
          <w:bCs/>
          <w:color w:val="000000"/>
          <w:sz w:val="28"/>
          <w:szCs w:val="20"/>
        </w:rPr>
      </w:pPr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D2A83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D4256"/>
    <w:rsid w:val="002E61D8"/>
    <w:rsid w:val="002F5F66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4014"/>
    <w:rsid w:val="00411E93"/>
    <w:rsid w:val="004218F9"/>
    <w:rsid w:val="00433235"/>
    <w:rsid w:val="00433611"/>
    <w:rsid w:val="004347BC"/>
    <w:rsid w:val="00442A6F"/>
    <w:rsid w:val="00452D65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E6517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5CA9"/>
    <w:rsid w:val="00630250"/>
    <w:rsid w:val="00633531"/>
    <w:rsid w:val="0064791B"/>
    <w:rsid w:val="00665E8F"/>
    <w:rsid w:val="006662AE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D2CA4"/>
    <w:rsid w:val="007F4475"/>
    <w:rsid w:val="00813EA2"/>
    <w:rsid w:val="0083470A"/>
    <w:rsid w:val="00851652"/>
    <w:rsid w:val="008518AA"/>
    <w:rsid w:val="00865221"/>
    <w:rsid w:val="0086529C"/>
    <w:rsid w:val="008719A8"/>
    <w:rsid w:val="0089331F"/>
    <w:rsid w:val="008A3E8E"/>
    <w:rsid w:val="008A5074"/>
    <w:rsid w:val="008B0945"/>
    <w:rsid w:val="008B6A95"/>
    <w:rsid w:val="008E6465"/>
    <w:rsid w:val="008F0AE3"/>
    <w:rsid w:val="009032C1"/>
    <w:rsid w:val="00907DD5"/>
    <w:rsid w:val="009207DD"/>
    <w:rsid w:val="00933E3C"/>
    <w:rsid w:val="00940EDD"/>
    <w:rsid w:val="00946C89"/>
    <w:rsid w:val="00960380"/>
    <w:rsid w:val="00986EA4"/>
    <w:rsid w:val="00992165"/>
    <w:rsid w:val="00995C5E"/>
    <w:rsid w:val="009B22CD"/>
    <w:rsid w:val="009D7F5B"/>
    <w:rsid w:val="009E575D"/>
    <w:rsid w:val="009F5BE5"/>
    <w:rsid w:val="00A05F7A"/>
    <w:rsid w:val="00A2149C"/>
    <w:rsid w:val="00A26B83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D6287"/>
    <w:rsid w:val="00AE04EB"/>
    <w:rsid w:val="00AE303A"/>
    <w:rsid w:val="00B04B00"/>
    <w:rsid w:val="00B10BD3"/>
    <w:rsid w:val="00B20ADB"/>
    <w:rsid w:val="00B2203D"/>
    <w:rsid w:val="00B413BE"/>
    <w:rsid w:val="00B424B4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A11D6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72F77"/>
    <w:rsid w:val="00D75020"/>
    <w:rsid w:val="00D856DF"/>
    <w:rsid w:val="00DA6E2F"/>
    <w:rsid w:val="00DB35CC"/>
    <w:rsid w:val="00DF2808"/>
    <w:rsid w:val="00E00058"/>
    <w:rsid w:val="00E2277B"/>
    <w:rsid w:val="00E24209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91B0A"/>
    <w:rsid w:val="00F92BEC"/>
    <w:rsid w:val="00F97F8C"/>
    <w:rsid w:val="00FD1285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193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C6528-BC0B-4823-8F1E-2A500C79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83B0C9F</Template>
  <TotalTime>0</TotalTime>
  <Pages>1</Pages>
  <Words>360</Words>
  <Characters>2243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6</cp:revision>
  <cp:lastPrinted>2020-10-23T06:40:00Z</cp:lastPrinted>
  <dcterms:created xsi:type="dcterms:W3CDTF">2020-11-12T07:32:00Z</dcterms:created>
  <dcterms:modified xsi:type="dcterms:W3CDTF">2020-11-17T07:52:00Z</dcterms:modified>
</cp:coreProperties>
</file>