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6E2" w:rsidRDefault="00D656E2">
      <w:pPr>
        <w:spacing w:after="0" w:line="240" w:lineRule="auto"/>
        <w:rPr>
          <w:rFonts w:cstheme="minorHAnsi"/>
          <w:sz w:val="20"/>
        </w:rPr>
      </w:pPr>
    </w:p>
    <w:p w:rsidR="000447EB" w:rsidRPr="00FB5AD6" w:rsidRDefault="00135963" w:rsidP="000447EB">
      <w:pPr>
        <w:spacing w:after="0" w:line="240" w:lineRule="auto"/>
        <w:rPr>
          <w:rFonts w:ascii="Arial" w:hAnsi="Arial" w:cs="Arial"/>
          <w:i/>
        </w:rPr>
      </w:pPr>
      <w:r w:rsidRPr="00FB5AD6">
        <w:rPr>
          <w:rFonts w:ascii="Arial" w:hAnsi="Arial" w:cs="Arial"/>
          <w:i/>
        </w:rPr>
        <w:t xml:space="preserve">I detta faktablad redovisas förutsättningarna för de aktuella anläggningarna och hur trafikeringen ser ut inom yrkessjöfart och fritidssjöfart respektive trafikeringen över broarna. </w:t>
      </w:r>
      <w:bookmarkStart w:id="0" w:name="_GoBack"/>
      <w:bookmarkEnd w:id="0"/>
    </w:p>
    <w:p w:rsidR="000447EB" w:rsidRDefault="000447EB" w:rsidP="000447EB">
      <w:pPr>
        <w:spacing w:after="0" w:line="240" w:lineRule="auto"/>
        <w:rPr>
          <w:rFonts w:ascii="Arial" w:hAnsi="Arial" w:cs="Arial"/>
        </w:rPr>
      </w:pPr>
    </w:p>
    <w:tbl>
      <w:tblPr>
        <w:tblStyle w:val="Rutntstabell5mrkdekorfrg1"/>
        <w:tblW w:w="9219" w:type="dxa"/>
        <w:tblLook w:val="04A0" w:firstRow="1" w:lastRow="0" w:firstColumn="1" w:lastColumn="0" w:noHBand="0" w:noVBand="1"/>
      </w:tblPr>
      <w:tblGrid>
        <w:gridCol w:w="2689"/>
        <w:gridCol w:w="3260"/>
        <w:gridCol w:w="3255"/>
        <w:gridCol w:w="15"/>
      </w:tblGrid>
      <w:tr w:rsidR="00A84574" w:rsidTr="00477E3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A84574" w:rsidRDefault="00A84574" w:rsidP="00477E3C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A84574" w:rsidRDefault="00A84574" w:rsidP="00477E3C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Göta älvbron/Hisingsbron</w:t>
            </w:r>
          </w:p>
        </w:tc>
        <w:tc>
          <w:tcPr>
            <w:tcW w:w="3255" w:type="dxa"/>
          </w:tcPr>
          <w:p w:rsidR="00A84574" w:rsidRDefault="00A84574" w:rsidP="00477E3C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Marieholmsbroarna</w:t>
            </w:r>
          </w:p>
        </w:tc>
      </w:tr>
      <w:tr w:rsidR="00A84574" w:rsidTr="00477E3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A84574" w:rsidRDefault="00A84574" w:rsidP="00477E3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Anläggningsägare</w:t>
            </w:r>
          </w:p>
        </w:tc>
        <w:tc>
          <w:tcPr>
            <w:tcW w:w="3260" w:type="dxa"/>
          </w:tcPr>
          <w:p w:rsidR="00A84574" w:rsidRDefault="00A84574" w:rsidP="00477E3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Göteborgs Stad</w:t>
            </w:r>
          </w:p>
        </w:tc>
        <w:tc>
          <w:tcPr>
            <w:tcW w:w="3255" w:type="dxa"/>
          </w:tcPr>
          <w:p w:rsidR="00A84574" w:rsidRDefault="00A84574" w:rsidP="00477E3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Trafikverket</w:t>
            </w:r>
          </w:p>
        </w:tc>
      </w:tr>
      <w:tr w:rsidR="00A84574" w:rsidTr="00477E3C">
        <w:trPr>
          <w:gridAfter w:val="1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A84574" w:rsidRDefault="00A84574" w:rsidP="00477E3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Trafikslag som passerar över bron</w:t>
            </w:r>
          </w:p>
        </w:tc>
        <w:tc>
          <w:tcPr>
            <w:tcW w:w="3260" w:type="dxa"/>
          </w:tcPr>
          <w:p w:rsidR="00A84574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Kollektivtrafik spårvagn </w:t>
            </w:r>
          </w:p>
          <w:p w:rsidR="00A84574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Kollektivtrafik buss</w:t>
            </w:r>
          </w:p>
          <w:p w:rsidR="00A84574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Pr="00E97837">
              <w:rPr>
                <w:rFonts w:ascii="Arial" w:hAnsi="Arial" w:cs="Arial"/>
              </w:rPr>
              <w:t>ägtrafik</w:t>
            </w:r>
            <w:r w:rsidRPr="000F01F7">
              <w:rPr>
                <w:rStyle w:val="Kommentarsreferens"/>
              </w:rPr>
              <w:t xml:space="preserve"> </w:t>
            </w:r>
          </w:p>
          <w:p w:rsidR="00A84574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Gång och cykel</w:t>
            </w:r>
          </w:p>
        </w:tc>
        <w:tc>
          <w:tcPr>
            <w:tcW w:w="3255" w:type="dxa"/>
          </w:tcPr>
          <w:p w:rsidR="00A84574" w:rsidRPr="0050080F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Persontrafik järnväg </w:t>
            </w:r>
          </w:p>
          <w:p w:rsidR="00A84574" w:rsidRPr="0050080F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Pr="0050080F">
              <w:rPr>
                <w:rFonts w:ascii="Arial" w:hAnsi="Arial" w:cs="Arial"/>
              </w:rPr>
              <w:t xml:space="preserve">odstrafik </w:t>
            </w:r>
            <w:r>
              <w:rPr>
                <w:rFonts w:ascii="Arial" w:hAnsi="Arial" w:cs="Arial"/>
              </w:rPr>
              <w:t xml:space="preserve">järnväg </w:t>
            </w:r>
          </w:p>
          <w:p w:rsidR="00A84574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0080F">
              <w:rPr>
                <w:rFonts w:ascii="Arial" w:hAnsi="Arial" w:cs="Arial"/>
              </w:rPr>
              <w:t>Gång och cykel</w:t>
            </w:r>
          </w:p>
        </w:tc>
      </w:tr>
      <w:tr w:rsidR="0017077E" w:rsidTr="00BE04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17077E" w:rsidRDefault="0017077E" w:rsidP="00A8457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Trafikering Yrkessjöfart</w:t>
            </w:r>
          </w:p>
        </w:tc>
        <w:tc>
          <w:tcPr>
            <w:tcW w:w="6515" w:type="dxa"/>
            <w:gridSpan w:val="2"/>
          </w:tcPr>
          <w:p w:rsidR="00135963" w:rsidRDefault="00135963" w:rsidP="00FB5AD6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35963">
              <w:rPr>
                <w:rFonts w:ascii="Arial" w:hAnsi="Arial" w:cs="Arial"/>
              </w:rPr>
              <w:t xml:space="preserve">Lastfartygspassagerna sker relativt jämnt fördelat över hela året. </w:t>
            </w:r>
          </w:p>
          <w:p w:rsidR="00135963" w:rsidRPr="00135963" w:rsidRDefault="00135963" w:rsidP="00FB5AD6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35963">
              <w:rPr>
                <w:rFonts w:ascii="Arial" w:hAnsi="Arial" w:cs="Arial"/>
              </w:rPr>
              <w:t xml:space="preserve">Lastfartygspassagerna sker relativt jämnt fördelat över dygnet, vilket innebär att omkring hälften av passergerna sker </w:t>
            </w:r>
            <w:r>
              <w:rPr>
                <w:rFonts w:ascii="Arial" w:hAnsi="Arial" w:cs="Arial"/>
              </w:rPr>
              <w:t>dagtid och hälften nattetid.</w:t>
            </w:r>
          </w:p>
          <w:p w:rsidR="0017077E" w:rsidRPr="0017077E" w:rsidRDefault="0017077E" w:rsidP="00FB5AD6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7077E">
              <w:rPr>
                <w:rFonts w:ascii="Arial" w:hAnsi="Arial" w:cs="Arial"/>
              </w:rPr>
              <w:t xml:space="preserve">I genomsnitt för helåret passerar 3,3 lastfartyg per dygn vid Hisingsbron och vid Marieholmsbroarna omkring 3,1 lastfartyg per dygn. </w:t>
            </w:r>
          </w:p>
          <w:p w:rsidR="0017077E" w:rsidRPr="0017077E" w:rsidRDefault="0017077E" w:rsidP="00FB5AD6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7077E">
              <w:rPr>
                <w:rFonts w:ascii="Arial" w:hAnsi="Arial" w:cs="Arial"/>
              </w:rPr>
              <w:t>Omkring 350 dygn per år passerar 0-7 lastfartyg per dygn vid de aktuella broarna.</w:t>
            </w:r>
          </w:p>
          <w:p w:rsidR="0017077E" w:rsidRPr="0017077E" w:rsidRDefault="0017077E" w:rsidP="00FB5AD6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7077E">
              <w:rPr>
                <w:rFonts w:ascii="Arial" w:hAnsi="Arial" w:cs="Arial"/>
              </w:rPr>
              <w:t xml:space="preserve">Omkring 15 dygn per år passerar 8 eller fler lastfartyg per dygn. Under senare år har som mest 11-12 lastfartyg passerat under ett och samma dygn. </w:t>
            </w:r>
          </w:p>
        </w:tc>
      </w:tr>
      <w:tr w:rsidR="00135963" w:rsidTr="00814882">
        <w:trPr>
          <w:gridAfter w:val="1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135963" w:rsidRDefault="00135963" w:rsidP="00477E3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Trafikering Fritidssjöfart </w:t>
            </w:r>
          </w:p>
        </w:tc>
        <w:tc>
          <w:tcPr>
            <w:tcW w:w="6515" w:type="dxa"/>
            <w:gridSpan w:val="2"/>
          </w:tcPr>
          <w:p w:rsidR="00FB5AD6" w:rsidRDefault="00135963" w:rsidP="00FB5AD6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35963">
              <w:rPr>
                <w:rFonts w:ascii="Arial" w:hAnsi="Arial" w:cs="Arial"/>
              </w:rPr>
              <w:t>Passagerna sker i huvudsak mellan april och oktober.</w:t>
            </w:r>
            <w:r>
              <w:rPr>
                <w:rFonts w:ascii="Arial" w:hAnsi="Arial" w:cs="Arial"/>
              </w:rPr>
              <w:t xml:space="preserve"> </w:t>
            </w:r>
          </w:p>
          <w:p w:rsidR="00135963" w:rsidRPr="00135963" w:rsidRDefault="00135963" w:rsidP="00FB5AD6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35963">
              <w:rPr>
                <w:rFonts w:ascii="Arial" w:hAnsi="Arial" w:cs="Arial"/>
              </w:rPr>
              <w:t>Majoriteten av passagerna sker under den dominerande semesterperioden.</w:t>
            </w:r>
          </w:p>
          <w:p w:rsidR="00135963" w:rsidRPr="00135963" w:rsidRDefault="00135963" w:rsidP="00FB5AD6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35963">
              <w:rPr>
                <w:rFonts w:ascii="Arial" w:hAnsi="Arial" w:cs="Arial"/>
              </w:rPr>
              <w:t>Passagerna sker främst dagtid, mellan kl. 12:00 och 18:00.</w:t>
            </w:r>
          </w:p>
          <w:p w:rsidR="00135963" w:rsidRPr="00135963" w:rsidRDefault="00135963" w:rsidP="00FB5AD6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35963">
              <w:rPr>
                <w:rFonts w:ascii="Arial" w:hAnsi="Arial" w:cs="Arial"/>
              </w:rPr>
              <w:t>Enligt senast tillgängliga statistik varierar antalet passerade segelbåtar enligt nedan:</w:t>
            </w:r>
          </w:p>
          <w:p w:rsidR="00135963" w:rsidRPr="00FB5AD6" w:rsidRDefault="00135963" w:rsidP="00302EE9">
            <w:pPr>
              <w:pStyle w:val="Liststycke"/>
              <w:numPr>
                <w:ilvl w:val="0"/>
                <w:numId w:val="2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B5AD6">
              <w:rPr>
                <w:rFonts w:ascii="Arial" w:hAnsi="Arial" w:cs="Arial"/>
              </w:rPr>
              <w:t xml:space="preserve">Maj och september: omkring 10 segelbåtar per dygn </w:t>
            </w:r>
          </w:p>
          <w:p w:rsidR="00135963" w:rsidRPr="00FB5AD6" w:rsidRDefault="00135963" w:rsidP="00302EE9">
            <w:pPr>
              <w:pStyle w:val="Liststycke"/>
              <w:numPr>
                <w:ilvl w:val="0"/>
                <w:numId w:val="2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B5AD6">
              <w:rPr>
                <w:rFonts w:ascii="Arial" w:hAnsi="Arial" w:cs="Arial"/>
              </w:rPr>
              <w:t>Juni och augusti: omkring 15-20 segelbåtar per dygn</w:t>
            </w:r>
          </w:p>
          <w:p w:rsidR="00135963" w:rsidRPr="00FB5AD6" w:rsidRDefault="00135963" w:rsidP="00302EE9">
            <w:pPr>
              <w:pStyle w:val="Liststycke"/>
              <w:numPr>
                <w:ilvl w:val="0"/>
                <w:numId w:val="2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B5AD6">
              <w:rPr>
                <w:rFonts w:ascii="Arial" w:hAnsi="Arial" w:cs="Arial"/>
              </w:rPr>
              <w:t>Juli: omkring 30 segelbåtar per dygn</w:t>
            </w:r>
          </w:p>
          <w:p w:rsidR="00135963" w:rsidRDefault="00135963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2537AC" w:rsidRDefault="002537AC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84574" w:rsidTr="00477E3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A84574" w:rsidRDefault="00A84574" w:rsidP="00477E3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Trafikering över broarna</w:t>
            </w:r>
          </w:p>
        </w:tc>
        <w:tc>
          <w:tcPr>
            <w:tcW w:w="3260" w:type="dxa"/>
          </w:tcPr>
          <w:p w:rsidR="00A84574" w:rsidRDefault="00A84574" w:rsidP="00A84574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Kollektivtrafik: </w:t>
            </w:r>
            <w:r>
              <w:rPr>
                <w:rFonts w:ascii="Arial" w:hAnsi="Arial" w:cs="Arial"/>
              </w:rPr>
              <w:t>fyra spårvagnslinjer och 26 busslinjer, med totalt omkring 800 respektive 3 000 rörelser över bron</w:t>
            </w:r>
            <w:r>
              <w:rPr>
                <w:rFonts w:ascii="Arial" w:hAnsi="Arial" w:cs="Arial"/>
              </w:rPr>
              <w:t xml:space="preserve"> per dygn.</w:t>
            </w:r>
          </w:p>
          <w:p w:rsidR="00A84574" w:rsidRDefault="00A84574" w:rsidP="00A84574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Vägtrafik: omkring 20 000 fordon per dygn (ÅMVD, </w:t>
            </w:r>
            <w:proofErr w:type="spellStart"/>
            <w:r>
              <w:rPr>
                <w:rFonts w:ascii="Arial" w:hAnsi="Arial" w:cs="Arial"/>
              </w:rPr>
              <w:t>ÅrsMedelVardagsDygn</w:t>
            </w:r>
            <w:proofErr w:type="spellEnd"/>
            <w:r>
              <w:rPr>
                <w:rFonts w:ascii="Arial" w:hAnsi="Arial" w:cs="Arial"/>
              </w:rPr>
              <w:t xml:space="preserve">). Senaste uppgift för 2016. </w:t>
            </w:r>
          </w:p>
        </w:tc>
        <w:tc>
          <w:tcPr>
            <w:tcW w:w="3255" w:type="dxa"/>
          </w:tcPr>
          <w:p w:rsidR="00A84574" w:rsidRDefault="00A84574" w:rsidP="00477E3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Persontrafik vidare mot Bohusbanan (</w:t>
            </w:r>
            <w:proofErr w:type="spellStart"/>
            <w:r>
              <w:rPr>
                <w:rFonts w:ascii="Arial" w:hAnsi="Arial" w:cs="Arial"/>
              </w:rPr>
              <w:t>Stenungsund</w:t>
            </w:r>
            <w:proofErr w:type="spellEnd"/>
            <w:r>
              <w:rPr>
                <w:rFonts w:ascii="Arial" w:hAnsi="Arial" w:cs="Arial"/>
              </w:rPr>
              <w:t>, Uddevalla, Strömstad</w:t>
            </w:r>
            <w:r w:rsidR="00823A4A">
              <w:rPr>
                <w:rFonts w:ascii="Arial" w:hAnsi="Arial" w:cs="Arial"/>
              </w:rPr>
              <w:t>).</w:t>
            </w:r>
            <w:r>
              <w:rPr>
                <w:rFonts w:ascii="Arial" w:hAnsi="Arial" w:cs="Arial"/>
              </w:rPr>
              <w:t xml:space="preserve"> </w:t>
            </w:r>
          </w:p>
          <w:p w:rsidR="00A84574" w:rsidRDefault="00A84574" w:rsidP="00477E3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Godstrafik vidare mot Hamnbanan (Göteborgs hamn, Volvo m.fl.).</w:t>
            </w:r>
          </w:p>
          <w:p w:rsidR="00A84574" w:rsidRDefault="00A84574" w:rsidP="00477E3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Drygt 200 tågrörelser i endera riktningen per dygn</w:t>
            </w:r>
          </w:p>
        </w:tc>
      </w:tr>
      <w:tr w:rsidR="00A84574" w:rsidTr="00477E3C">
        <w:trPr>
          <w:gridAfter w:val="1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A84574" w:rsidRDefault="00A84574" w:rsidP="00477E3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Segelfri höjd vid stängd bro vid normalvattenstånd</w:t>
            </w:r>
          </w:p>
        </w:tc>
        <w:tc>
          <w:tcPr>
            <w:tcW w:w="3260" w:type="dxa"/>
          </w:tcPr>
          <w:p w:rsidR="00A84574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Göta älvbron: 18,3 m</w:t>
            </w:r>
          </w:p>
          <w:p w:rsidR="00A84574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Hisingsbron: 12,0 m</w:t>
            </w:r>
          </w:p>
        </w:tc>
        <w:tc>
          <w:tcPr>
            <w:tcW w:w="3255" w:type="dxa"/>
          </w:tcPr>
          <w:p w:rsidR="00A84574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5,9 m</w:t>
            </w:r>
          </w:p>
        </w:tc>
      </w:tr>
      <w:tr w:rsidR="00A84574" w:rsidTr="00477E3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A84574" w:rsidRDefault="00A84574" w:rsidP="00477E3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Broöppningsfunktion</w:t>
            </w:r>
          </w:p>
        </w:tc>
        <w:tc>
          <w:tcPr>
            <w:tcW w:w="3260" w:type="dxa"/>
          </w:tcPr>
          <w:p w:rsidR="00A84574" w:rsidRDefault="00A84574" w:rsidP="00477E3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Göteborgs Stad</w:t>
            </w:r>
          </w:p>
        </w:tc>
        <w:tc>
          <w:tcPr>
            <w:tcW w:w="3255" w:type="dxa"/>
          </w:tcPr>
          <w:p w:rsidR="00A84574" w:rsidRDefault="00A84574" w:rsidP="00477E3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Göteborgs Stad</w:t>
            </w:r>
          </w:p>
        </w:tc>
      </w:tr>
      <w:tr w:rsidR="00A84574" w:rsidTr="00477E3C">
        <w:trPr>
          <w:gridAfter w:val="1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A84574" w:rsidRDefault="00A84574" w:rsidP="00477E3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Öppningscykel </w:t>
            </w:r>
          </w:p>
        </w:tc>
        <w:tc>
          <w:tcPr>
            <w:tcW w:w="3260" w:type="dxa"/>
          </w:tcPr>
          <w:p w:rsidR="00A84574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Yrkessjöfart: Cirka</w:t>
            </w:r>
            <w:r w:rsidRPr="007C359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4</w:t>
            </w:r>
            <w:r w:rsidRPr="007C359D">
              <w:rPr>
                <w:rFonts w:ascii="Arial" w:hAnsi="Arial" w:cs="Arial"/>
              </w:rPr>
              <w:t>-8 minuter</w:t>
            </w:r>
          </w:p>
          <w:p w:rsidR="00A84574" w:rsidRPr="007C359D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Fritidssjöfart: Cirka 4-5 minuter</w:t>
            </w:r>
          </w:p>
        </w:tc>
        <w:tc>
          <w:tcPr>
            <w:tcW w:w="3255" w:type="dxa"/>
          </w:tcPr>
          <w:p w:rsidR="00A84574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Yrkessjöfart: Cirka</w:t>
            </w:r>
            <w:r w:rsidRPr="007C359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4</w:t>
            </w:r>
            <w:r w:rsidRPr="007C359D">
              <w:rPr>
                <w:rFonts w:ascii="Arial" w:hAnsi="Arial" w:cs="Arial"/>
              </w:rPr>
              <w:t>-8 minuter</w:t>
            </w:r>
          </w:p>
          <w:p w:rsidR="00A84574" w:rsidRPr="007C359D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Fritidssjöfart: Cirka 4-5 minuter</w:t>
            </w:r>
          </w:p>
        </w:tc>
      </w:tr>
      <w:tr w:rsidR="00A84574" w:rsidTr="00477E3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A84574" w:rsidRDefault="00A84574" w:rsidP="00477E3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Behov av broöppning</w:t>
            </w:r>
          </w:p>
        </w:tc>
        <w:tc>
          <w:tcPr>
            <w:tcW w:w="3260" w:type="dxa"/>
          </w:tcPr>
          <w:p w:rsidR="00A84574" w:rsidRDefault="00A84574" w:rsidP="00477E3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Göta älvbron: Omkring 1 av 3 lastfartyg och 1 av 10 segelbåtar.</w:t>
            </w:r>
          </w:p>
          <w:p w:rsidR="00A84574" w:rsidRDefault="00A84574" w:rsidP="00477E3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Hisingsbron: Samtliga lastfartyg och 7-8 av 10 segelbåtar.</w:t>
            </w:r>
          </w:p>
        </w:tc>
        <w:tc>
          <w:tcPr>
            <w:tcW w:w="3255" w:type="dxa"/>
          </w:tcPr>
          <w:p w:rsidR="00A84574" w:rsidRDefault="00A84574" w:rsidP="00477E3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Samtliga lastfartyg.</w:t>
            </w:r>
          </w:p>
          <w:p w:rsidR="00A84574" w:rsidRDefault="00A84574" w:rsidP="00477E3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Flertalet a</w:t>
            </w:r>
            <w:r w:rsidRPr="00D54AF8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betsfartyg, servicefartyg respektive </w:t>
            </w:r>
            <w:r w:rsidRPr="00D54AF8">
              <w:rPr>
                <w:rFonts w:ascii="Arial" w:hAnsi="Arial" w:cs="Arial"/>
              </w:rPr>
              <w:t>tur</w:t>
            </w:r>
            <w:r>
              <w:rPr>
                <w:rFonts w:ascii="Arial" w:hAnsi="Arial" w:cs="Arial"/>
              </w:rPr>
              <w:t>- och charter</w:t>
            </w:r>
            <w:r w:rsidRPr="00D54AF8">
              <w:rPr>
                <w:rFonts w:ascii="Arial" w:hAnsi="Arial" w:cs="Arial"/>
              </w:rPr>
              <w:t>båtar</w:t>
            </w:r>
            <w:r>
              <w:rPr>
                <w:rFonts w:ascii="Arial" w:hAnsi="Arial" w:cs="Arial"/>
              </w:rPr>
              <w:t>.</w:t>
            </w:r>
            <w:r w:rsidRPr="00D54AF8">
              <w:rPr>
                <w:rFonts w:ascii="Arial" w:hAnsi="Arial" w:cs="Arial"/>
              </w:rPr>
              <w:t xml:space="preserve"> </w:t>
            </w:r>
          </w:p>
          <w:p w:rsidR="00A84574" w:rsidRDefault="00A84574" w:rsidP="00477E3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Samtliga segelbåtar. </w:t>
            </w:r>
          </w:p>
        </w:tc>
      </w:tr>
      <w:tr w:rsidR="00A84574" w:rsidTr="00477E3C">
        <w:trPr>
          <w:gridAfter w:val="1"/>
          <w:wAfter w:w="1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A84574" w:rsidRDefault="00A84574" w:rsidP="00477E3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Möjligt med möte för </w:t>
            </w:r>
            <w:r w:rsidRPr="00B6792B">
              <w:rPr>
                <w:rFonts w:ascii="Arial" w:hAnsi="Arial" w:cs="Arial"/>
              </w:rPr>
              <w:t>yrkessjöfarten</w:t>
            </w:r>
          </w:p>
        </w:tc>
        <w:tc>
          <w:tcPr>
            <w:tcW w:w="3260" w:type="dxa"/>
          </w:tcPr>
          <w:p w:rsidR="00A84574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Göta älvbron: Nej</w:t>
            </w:r>
          </w:p>
          <w:p w:rsidR="00A84574" w:rsidRPr="004003C7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Hisingsbron: Nej</w:t>
            </w:r>
          </w:p>
        </w:tc>
        <w:tc>
          <w:tcPr>
            <w:tcW w:w="3255" w:type="dxa"/>
          </w:tcPr>
          <w:p w:rsidR="00A84574" w:rsidRPr="004003C7" w:rsidRDefault="00A84574" w:rsidP="00477E3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A84574" w:rsidTr="0047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A84574" w:rsidRDefault="00A84574" w:rsidP="00477E3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Avstånd mellan anläggningarna </w:t>
            </w:r>
          </w:p>
        </w:tc>
        <w:tc>
          <w:tcPr>
            <w:tcW w:w="6530" w:type="dxa"/>
            <w:gridSpan w:val="3"/>
          </w:tcPr>
          <w:p w:rsidR="00A84574" w:rsidRDefault="00A84574" w:rsidP="00477E3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Avstånd: 2,2 km (1,2 </w:t>
            </w:r>
            <w:proofErr w:type="spellStart"/>
            <w:r>
              <w:rPr>
                <w:rFonts w:ascii="Arial" w:hAnsi="Arial" w:cs="Arial"/>
              </w:rPr>
              <w:t>nm</w:t>
            </w:r>
            <w:proofErr w:type="spellEnd"/>
            <w:r>
              <w:rPr>
                <w:rFonts w:ascii="Arial" w:hAnsi="Arial" w:cs="Arial"/>
              </w:rPr>
              <w:t>). Gångtid för sjöfarten: omkring 15</w:t>
            </w:r>
            <w:r w:rsidRPr="004003C7">
              <w:rPr>
                <w:rFonts w:ascii="Arial" w:hAnsi="Arial" w:cs="Arial"/>
              </w:rPr>
              <w:t xml:space="preserve"> min</w:t>
            </w:r>
            <w:r>
              <w:rPr>
                <w:rFonts w:ascii="Arial" w:hAnsi="Arial" w:cs="Arial"/>
              </w:rPr>
              <w:t>uter.</w:t>
            </w:r>
            <w:r w:rsidRPr="004003C7">
              <w:rPr>
                <w:rFonts w:ascii="Arial" w:hAnsi="Arial" w:cs="Arial"/>
              </w:rPr>
              <w:t xml:space="preserve"> </w:t>
            </w:r>
          </w:p>
        </w:tc>
      </w:tr>
    </w:tbl>
    <w:p w:rsidR="000447EB" w:rsidRPr="000447EB" w:rsidRDefault="000447EB" w:rsidP="009A6B35">
      <w:pPr>
        <w:spacing w:after="0" w:line="240" w:lineRule="auto"/>
        <w:rPr>
          <w:rFonts w:cstheme="minorHAnsi"/>
          <w:sz w:val="24"/>
          <w:szCs w:val="24"/>
        </w:rPr>
      </w:pPr>
    </w:p>
    <w:sectPr w:rsidR="000447EB" w:rsidRPr="000447EB" w:rsidSect="00B34A39">
      <w:headerReference w:type="default" r:id="rId7"/>
      <w:footerReference w:type="default" r:id="rId8"/>
      <w:pgSz w:w="11906" w:h="16838"/>
      <w:pgMar w:top="2268" w:right="1417" w:bottom="1417" w:left="1417" w:header="708" w:footer="8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EE9" w:rsidRDefault="00302EE9" w:rsidP="00B34A39">
      <w:pPr>
        <w:spacing w:after="0" w:line="240" w:lineRule="auto"/>
      </w:pPr>
      <w:r>
        <w:separator/>
      </w:r>
    </w:p>
  </w:endnote>
  <w:endnote w:type="continuationSeparator" w:id="0">
    <w:p w:rsidR="00302EE9" w:rsidRDefault="00302EE9" w:rsidP="00B34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A39" w:rsidRDefault="00B34A39" w:rsidP="00B34A39">
    <w:pPr>
      <w:pStyle w:val="Sidfot"/>
      <w:jc w:val="center"/>
      <w:rPr>
        <w:rStyle w:val="Stark"/>
      </w:rPr>
    </w:pPr>
    <w:r>
      <w:rPr>
        <w:rStyle w:val="Stark"/>
      </w:rPr>
      <w:t>_________________________________________________________________________________</w:t>
    </w:r>
  </w:p>
  <w:p w:rsidR="00B34A39" w:rsidRDefault="00B34A39" w:rsidP="00B34A39">
    <w:pPr>
      <w:pStyle w:val="Sidfot"/>
      <w:jc w:val="center"/>
      <w:rPr>
        <w:rStyle w:val="Stark"/>
      </w:rPr>
    </w:pPr>
  </w:p>
  <w:p w:rsidR="00B34A39" w:rsidRDefault="00B34A39" w:rsidP="00B34A39">
    <w:pPr>
      <w:pStyle w:val="Sidfot"/>
      <w:jc w:val="center"/>
      <w:rPr>
        <w:rStyle w:val="Stark"/>
      </w:rPr>
    </w:pPr>
    <w:r w:rsidRPr="00B34A39">
      <w:rPr>
        <w:rStyle w:val="Stark"/>
      </w:rPr>
      <w:t xml:space="preserve">Trafikslagsövergripande </w:t>
    </w:r>
    <w:r w:rsidR="002D01BE">
      <w:rPr>
        <w:rStyle w:val="Stark"/>
      </w:rPr>
      <w:t>t</w:t>
    </w:r>
    <w:r w:rsidRPr="00B34A39">
      <w:rPr>
        <w:rStyle w:val="Stark"/>
      </w:rPr>
      <w:t>rafikledning Göta älv – Storgöteborg</w:t>
    </w:r>
  </w:p>
  <w:p w:rsidR="00B34A39" w:rsidRDefault="00AE6C9B" w:rsidP="00AE6C9B">
    <w:pPr>
      <w:pStyle w:val="Sidfot"/>
      <w:tabs>
        <w:tab w:val="left" w:pos="3349"/>
      </w:tabs>
      <w:rPr>
        <w:rStyle w:val="Stark"/>
      </w:rPr>
    </w:pPr>
    <w:r>
      <w:rPr>
        <w:rStyle w:val="Stark"/>
      </w:rPr>
      <w:tab/>
    </w:r>
    <w:r>
      <w:rPr>
        <w:rStyle w:val="Stark"/>
      </w:rPr>
      <w:tab/>
    </w:r>
  </w:p>
  <w:p w:rsidR="00B34A39" w:rsidRPr="00B34A39" w:rsidRDefault="00B34A39" w:rsidP="00B34A39">
    <w:pPr>
      <w:pStyle w:val="Sidfot"/>
      <w:jc w:val="center"/>
      <w:rPr>
        <w:rStyle w:val="Stark"/>
      </w:rPr>
    </w:pPr>
    <w:r w:rsidRPr="00B34A39">
      <w:rPr>
        <w:b/>
        <w:bCs/>
        <w:noProof/>
        <w:lang w:eastAsia="sv-S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6567F7" wp14:editId="1C521C84">
              <wp:simplePos x="0" y="0"/>
              <wp:positionH relativeFrom="margin">
                <wp:align>center</wp:align>
              </wp:positionH>
              <wp:positionV relativeFrom="paragraph">
                <wp:posOffset>18331</wp:posOffset>
              </wp:positionV>
              <wp:extent cx="4429209" cy="247651"/>
              <wp:effectExtent l="0" t="0" r="9525" b="0"/>
              <wp:wrapNone/>
              <wp:docPr id="9" name="Grup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29209" cy="247651"/>
                        <a:chOff x="0" y="0"/>
                        <a:chExt cx="11529356" cy="645692"/>
                      </a:xfrm>
                    </wpg:grpSpPr>
                    <pic:pic xmlns:pic="http://schemas.openxmlformats.org/drawingml/2006/picture">
                      <pic:nvPicPr>
                        <pic:cNvPr id="2" name="Bildobjekt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209676" y="0"/>
                          <a:ext cx="2319680" cy="6076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Bildobjekt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20988" y="129786"/>
                          <a:ext cx="2313658" cy="4096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Bildobjekt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52" t="41212" r="20383" b="42546"/>
                        <a:stretch/>
                      </pic:blipFill>
                      <pic:spPr>
                        <a:xfrm>
                          <a:off x="2733663" y="23567"/>
                          <a:ext cx="1652808" cy="622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Bildobjekt 5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642" b="38630"/>
                        <a:stretch/>
                      </pic:blipFill>
                      <pic:spPr>
                        <a:xfrm>
                          <a:off x="4561501" y="182531"/>
                          <a:ext cx="1984457" cy="4414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Bildobjekt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4142"/>
                          <a:ext cx="2558633" cy="50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D509AD" id="Grupp 8" o:spid="_x0000_s1026" style="position:absolute;margin-left:0;margin-top:1.45pt;width:348.75pt;height:19.5pt;z-index:251659264;mso-position-horizontal:center;mso-position-horizontal-relative:margin;mso-width-relative:margin;mso-height-relative:margin" coordsize="115293,64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nO4de0nbeo9pap2WQx9cbN1zd9e38hJNSEMek3O&#10;sydctRCzKKqC0QY0FJL4w6Ichm+fh4NjJeo8mImNJ2kidJ1jdWTd5HWXbE1FtvXdG7a11JeIyEiL&#10;az3bIx1wuGwK0ha28tGJVxCvXSwJKV2xNcx+HeTuIN2+Ym+D4lfF7B87NGKJiMfzV45vMa3b/PT8&#10;8ae0dsqE45bdp1ww/wC4rqWKmLVeaS92Hd4KUY2DDmzw6spDUGfxGQVwhG1SkEDOF4Yr9k0MsTK5&#10;01c+EUYK4piLR/JDLJOTWYn0pkYq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Ih6qLnhfdTUPUfCnVtlkqufeNfsN/3g9iXGWMjLawZSJa1U6QR63X97xAXGeaS6ku&#10;lgqOHCMWi3ydVuu7RzL3OSaxFI57tsNYmeqeSCCIVLttBvtz1bdqrsfXVmmKbe6PPRlnqVqgHijC&#10;ZgJ+HdJvY2Tj3aWcGScNnKRTY69Smx1KbGS5zjPsTMTrG5MRMaTstqu3NynW5r8IuOfJt8yRj53Z&#10;tDwa4NGiXkMEr9T5uXoOwsxTfzFTN4ZW71WQOzTMYxyNTJlNnJsZyPqUt10i3iitHTaYZrDt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9erf47XAmwOLvK9gyev6K8&#10;pExoGzPkGqhmNXs0HYJrYFPTkXeOqaat0j7TMYbF/wD9Ir1z1yXGY+6rPC/LZvgneqGuI1BjGc5x&#10;jGM5znPTGMe3Oc5+xjGP3c5AWvPZu0BdOMPbM4k6c2KwdxF2iKHOW+xwcg3UaSdekNs3+37czWpZ&#10;mqQirOXraN5Ixdonxg6TlucpvbjI+pirNMcVnfRHeeq8zGzZoNH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objekt 2" o:spid="_x0000_s1027" type="#_x0000_t75" style="position:absolute;left:92096;width:23197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">
                <v:imagedata r:id="rId6" o:title=""/>
                <v:path arrowok="t"/>
              </v:shape>
              <v:shape id="Bildobjekt 3" o:spid="_x0000_s1028" type="#_x0000_t75" style="position:absolute;left:67209;top:1297;width:23137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">
                <v:imagedata r:id="rId7" o:title=""/>
                <v:path arrowok="t"/>
              </v:shape>
              <v:shape id="Bildobjekt 4" o:spid="_x0000_s1029" type="#_x0000_t75" style="position:absolute;left:27336;top:235;width:16528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">
                <v:imagedata r:id="rId8" o:title="" croptop="27009f" cropbottom="27883f" cropleft="12158f" cropright="13358f"/>
                <v:path arrowok="t"/>
              </v:shape>
              <v:shape id="Bildobjekt 5" o:spid="_x0000_s1030" type="#_x0000_t75" style="position:absolute;left:45615;top:1825;width:19844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">
                <v:imagedata r:id="rId9" o:title="" croptop="3042f" cropbottom="25317f"/>
                <v:path arrowok="t"/>
              </v:shape>
              <v:shape id="Bildobjekt 6" o:spid="_x0000_s1031" type="#_x0000_t75" style="position:absolute;top:1441;width:25586;height:5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">
                <v:imagedata r:id="rId10" o:title=""/>
                <v:path arrowok="t"/>
              </v:shape>
              <w10:wrap anchorx="margin"/>
            </v:group>
          </w:pict>
        </mc:Fallback>
      </mc:AlternateContent>
    </w:r>
  </w:p>
  <w:sdt>
    <w:sdtPr>
      <w:id w:val="708382316"/>
      <w:docPartObj>
        <w:docPartGallery w:val="Page Numbers (Bottom of Page)"/>
        <w:docPartUnique/>
      </w:docPartObj>
    </w:sdtPr>
    <w:sdtEndPr/>
    <w:sdtContent>
      <w:p w:rsidR="00B34A39" w:rsidRDefault="00B34A39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37AC">
          <w:rPr>
            <w:noProof/>
          </w:rPr>
          <w:t>2</w:t>
        </w:r>
        <w:r>
          <w:fldChar w:fldCharType="end"/>
        </w:r>
      </w:p>
    </w:sdtContent>
  </w:sdt>
  <w:p w:rsidR="00B34A39" w:rsidRPr="00B34A39" w:rsidRDefault="00B34A39" w:rsidP="00B34A39">
    <w:pPr>
      <w:pStyle w:val="Sidfot"/>
      <w:jc w:val="center"/>
      <w:rPr>
        <w:rStyle w:val="Star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EE9" w:rsidRDefault="00302EE9" w:rsidP="00B34A39">
      <w:pPr>
        <w:spacing w:after="0" w:line="240" w:lineRule="auto"/>
      </w:pPr>
      <w:r>
        <w:separator/>
      </w:r>
    </w:p>
  </w:footnote>
  <w:footnote w:type="continuationSeparator" w:id="0">
    <w:p w:rsidR="00302EE9" w:rsidRDefault="00302EE9" w:rsidP="00B34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8998" w:type="dxa"/>
      <w:tblCellMar>
        <w:top w:w="57" w:type="dxa"/>
        <w:left w:w="113" w:type="dxa"/>
        <w:bottom w:w="28" w:type="dxa"/>
        <w:right w:w="113" w:type="dxa"/>
      </w:tblCellMar>
      <w:tblLook w:val="04A0" w:firstRow="1" w:lastRow="0" w:firstColumn="1" w:lastColumn="0" w:noHBand="0" w:noVBand="1"/>
    </w:tblPr>
    <w:tblGrid>
      <w:gridCol w:w="5047"/>
      <w:gridCol w:w="1781"/>
      <w:gridCol w:w="1042"/>
      <w:gridCol w:w="1128"/>
    </w:tblGrid>
    <w:tr w:rsidR="00AE6C9B" w:rsidRPr="00A775B3" w:rsidTr="00AB3E11">
      <w:trPr>
        <w:cantSplit/>
        <w:trHeight w:val="53"/>
      </w:trPr>
      <w:tc>
        <w:tcPr>
          <w:tcW w:w="5047" w:type="dxa"/>
          <w:tcBorders>
            <w:bottom w:val="nil"/>
          </w:tcBorders>
          <w:noWrap/>
          <w:tcMar>
            <w:top w:w="57" w:type="dxa"/>
            <w:bottom w:w="28" w:type="dxa"/>
          </w:tcMar>
        </w:tcPr>
        <w:p w:rsidR="00AE6C9B" w:rsidRPr="00A775B3" w:rsidRDefault="00AE6C9B" w:rsidP="00AE6C9B">
          <w:pPr>
            <w:pStyle w:val="Headertabell1"/>
            <w:spacing w:line="240" w:lineRule="auto"/>
          </w:pPr>
          <w:r w:rsidRPr="00A775B3">
            <w:t>Skapat av (förnamn, efternamn, org)</w:t>
          </w:r>
        </w:p>
      </w:tc>
      <w:tc>
        <w:tcPr>
          <w:tcW w:w="1781" w:type="dxa"/>
          <w:tcBorders>
            <w:bottom w:val="nil"/>
          </w:tcBorders>
          <w:noWrap/>
          <w:tcMar>
            <w:top w:w="57" w:type="dxa"/>
            <w:bottom w:w="28" w:type="dxa"/>
          </w:tcMar>
        </w:tcPr>
        <w:p w:rsidR="00AE6C9B" w:rsidRPr="00A775B3" w:rsidRDefault="00AE6C9B" w:rsidP="00AE6C9B">
          <w:pPr>
            <w:pStyle w:val="Headertabell1"/>
            <w:spacing w:line="240" w:lineRule="auto"/>
          </w:pPr>
          <w:r w:rsidRPr="00A775B3">
            <w:t>Dokumentdatum</w:t>
          </w:r>
        </w:p>
      </w:tc>
      <w:tc>
        <w:tcPr>
          <w:tcW w:w="1041" w:type="dxa"/>
          <w:tcBorders>
            <w:bottom w:val="nil"/>
          </w:tcBorders>
          <w:noWrap/>
          <w:tcMar>
            <w:top w:w="57" w:type="dxa"/>
            <w:bottom w:w="28" w:type="dxa"/>
          </w:tcMar>
        </w:tcPr>
        <w:p w:rsidR="00AE6C9B" w:rsidRPr="00A775B3" w:rsidRDefault="00AE6C9B" w:rsidP="00AE6C9B">
          <w:pPr>
            <w:pStyle w:val="Headertabell1"/>
            <w:spacing w:line="240" w:lineRule="auto"/>
          </w:pPr>
          <w:r w:rsidRPr="00A775B3">
            <w:t>Version</w:t>
          </w:r>
        </w:p>
      </w:tc>
      <w:tc>
        <w:tcPr>
          <w:tcW w:w="1128" w:type="dxa"/>
          <w:tcBorders>
            <w:bottom w:val="nil"/>
          </w:tcBorders>
        </w:tcPr>
        <w:p w:rsidR="00AE6C9B" w:rsidRPr="006105D9" w:rsidRDefault="00AE6C9B" w:rsidP="00AE6C9B">
          <w:pPr>
            <w:rPr>
              <w:rFonts w:ascii="Arial" w:hAnsi="Arial" w:cs="Arial"/>
              <w:caps/>
              <w:sz w:val="12"/>
              <w:szCs w:val="12"/>
            </w:rPr>
          </w:pPr>
          <w:r w:rsidRPr="006105D9">
            <w:rPr>
              <w:rFonts w:ascii="Arial" w:hAnsi="Arial" w:cs="Arial"/>
              <w:caps/>
              <w:sz w:val="12"/>
              <w:szCs w:val="12"/>
            </w:rPr>
            <w:t>Ärendenr.</w:t>
          </w:r>
        </w:p>
      </w:tc>
    </w:tr>
    <w:tr w:rsidR="00AE6C9B" w:rsidRPr="00A775B3" w:rsidTr="00AB3E11">
      <w:trPr>
        <w:cantSplit/>
        <w:trHeight w:val="172"/>
      </w:trPr>
      <w:tc>
        <w:tcPr>
          <w:tcW w:w="5047" w:type="dxa"/>
          <w:tcBorders>
            <w:top w:val="nil"/>
            <w:bottom w:val="single" w:sz="4" w:space="0" w:color="auto"/>
          </w:tcBorders>
          <w:tcMar>
            <w:top w:w="57" w:type="dxa"/>
            <w:bottom w:w="28" w:type="dxa"/>
          </w:tcMar>
        </w:tcPr>
        <w:p w:rsidR="00AE6C9B" w:rsidRPr="00A775B3" w:rsidRDefault="0024056A" w:rsidP="00AE6C9B">
          <w:pPr>
            <w:pStyle w:val="Headertabellfyll-i"/>
          </w:pPr>
          <w:r>
            <w:t>Patrik Benrick, Trafikverket region Väst</w:t>
          </w:r>
        </w:p>
      </w:tc>
      <w:tc>
        <w:tcPr>
          <w:tcW w:w="1781" w:type="dxa"/>
          <w:tcBorders>
            <w:top w:val="nil"/>
            <w:bottom w:val="single" w:sz="4" w:space="0" w:color="auto"/>
          </w:tcBorders>
          <w:tcMar>
            <w:top w:w="57" w:type="dxa"/>
            <w:bottom w:w="28" w:type="dxa"/>
          </w:tcMar>
        </w:tcPr>
        <w:p w:rsidR="00AE6C9B" w:rsidRPr="00A775B3" w:rsidRDefault="007F4723" w:rsidP="00A84574">
          <w:pPr>
            <w:pStyle w:val="Headertabellfyll-i"/>
          </w:pPr>
          <w:r>
            <w:t>20</w:t>
          </w:r>
          <w:r w:rsidR="00A84574">
            <w:t>20</w:t>
          </w:r>
          <w:r>
            <w:t>-0</w:t>
          </w:r>
          <w:r w:rsidR="00A84574">
            <w:t>3</w:t>
          </w:r>
          <w:r>
            <w:t>-</w:t>
          </w:r>
          <w:r w:rsidR="00A84574">
            <w:t>02</w:t>
          </w:r>
        </w:p>
      </w:tc>
      <w:tc>
        <w:tcPr>
          <w:tcW w:w="1041" w:type="dxa"/>
          <w:tcBorders>
            <w:top w:val="nil"/>
            <w:bottom w:val="single" w:sz="4" w:space="0" w:color="auto"/>
          </w:tcBorders>
          <w:tcMar>
            <w:top w:w="57" w:type="dxa"/>
            <w:bottom w:w="28" w:type="dxa"/>
          </w:tcMar>
        </w:tcPr>
        <w:p w:rsidR="00AE6C9B" w:rsidRPr="00A775B3" w:rsidRDefault="00A84574" w:rsidP="00A84574">
          <w:pPr>
            <w:pStyle w:val="Headertabellfyll-i"/>
          </w:pPr>
          <w:r>
            <w:t>1</w:t>
          </w:r>
          <w:r w:rsidR="0024056A">
            <w:t>.</w:t>
          </w:r>
          <w:r>
            <w:t>0</w:t>
          </w:r>
        </w:p>
      </w:tc>
      <w:tc>
        <w:tcPr>
          <w:tcW w:w="1128" w:type="dxa"/>
          <w:tcBorders>
            <w:top w:val="nil"/>
            <w:bottom w:val="single" w:sz="4" w:space="0" w:color="auto"/>
          </w:tcBorders>
        </w:tcPr>
        <w:p w:rsidR="00AE6C9B" w:rsidRPr="006105D9" w:rsidRDefault="00AE6C9B" w:rsidP="00AE6C9B">
          <w:pPr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6105D9">
            <w:rPr>
              <w:rFonts w:ascii="Arial" w:hAnsi="Arial" w:cs="Arial"/>
              <w:sz w:val="18"/>
              <w:szCs w:val="18"/>
            </w:rPr>
            <w:t>TRV 2019/7959</w:t>
          </w:r>
        </w:p>
      </w:tc>
    </w:tr>
    <w:tr w:rsidR="00AE6C9B" w:rsidRPr="00A775B3" w:rsidTr="00AB3E11">
      <w:trPr>
        <w:cantSplit/>
        <w:trHeight w:val="53"/>
      </w:trPr>
      <w:tc>
        <w:tcPr>
          <w:tcW w:w="7870" w:type="dxa"/>
          <w:gridSpan w:val="3"/>
          <w:tcBorders>
            <w:bottom w:val="nil"/>
          </w:tcBorders>
          <w:noWrap/>
          <w:tcMar>
            <w:top w:w="57" w:type="dxa"/>
            <w:bottom w:w="28" w:type="dxa"/>
          </w:tcMar>
        </w:tcPr>
        <w:p w:rsidR="00AE6C9B" w:rsidRPr="00AB3E11" w:rsidRDefault="00AE6C9B" w:rsidP="00AE6C9B">
          <w:pPr>
            <w:pStyle w:val="Headertabell1"/>
            <w:spacing w:line="240" w:lineRule="auto"/>
            <w:rPr>
              <w:sz w:val="20"/>
            </w:rPr>
          </w:pPr>
          <w:r w:rsidRPr="00AB3E11">
            <w:rPr>
              <w:sz w:val="20"/>
            </w:rPr>
            <w:t>Dokumenttitel</w:t>
          </w:r>
        </w:p>
      </w:tc>
      <w:tc>
        <w:tcPr>
          <w:tcW w:w="1128" w:type="dxa"/>
          <w:tcBorders>
            <w:bottom w:val="nil"/>
          </w:tcBorders>
        </w:tcPr>
        <w:p w:rsidR="00AE6C9B" w:rsidRDefault="00AE6C9B" w:rsidP="00AE6C9B">
          <w:pPr>
            <w:pStyle w:val="Headertabell1"/>
            <w:spacing w:line="240" w:lineRule="auto"/>
          </w:pPr>
        </w:p>
      </w:tc>
    </w:tr>
    <w:tr w:rsidR="00AE6C9B" w:rsidRPr="00A775B3" w:rsidTr="00AB3E11">
      <w:trPr>
        <w:cantSplit/>
        <w:trHeight w:val="212"/>
      </w:trPr>
      <w:tc>
        <w:tcPr>
          <w:tcW w:w="7870" w:type="dxa"/>
          <w:gridSpan w:val="3"/>
          <w:tcBorders>
            <w:top w:val="nil"/>
          </w:tcBorders>
          <w:tcMar>
            <w:top w:w="57" w:type="dxa"/>
            <w:bottom w:w="28" w:type="dxa"/>
          </w:tcMar>
        </w:tcPr>
        <w:p w:rsidR="00AE6C9B" w:rsidRPr="00AB3E11" w:rsidRDefault="00A84574" w:rsidP="00AE6C9B">
          <w:pPr>
            <w:pStyle w:val="Rubrik"/>
            <w:rPr>
              <w:sz w:val="20"/>
            </w:rPr>
          </w:pPr>
          <w:r>
            <w:rPr>
              <w:sz w:val="20"/>
            </w:rPr>
            <w:t>Faktablad avseende Samverkansregler för trafik kring Göta älv i Storgöteborg</w:t>
          </w:r>
          <w:r w:rsidR="0024056A">
            <w:rPr>
              <w:sz w:val="20"/>
            </w:rPr>
            <w:t xml:space="preserve"> </w:t>
          </w:r>
        </w:p>
      </w:tc>
      <w:tc>
        <w:tcPr>
          <w:tcW w:w="1128" w:type="dxa"/>
          <w:tcBorders>
            <w:top w:val="nil"/>
          </w:tcBorders>
        </w:tcPr>
        <w:p w:rsidR="00AE6C9B" w:rsidRPr="00CB28F3" w:rsidRDefault="00AE6C9B" w:rsidP="00AE6C9B">
          <w:pPr>
            <w:pStyle w:val="Rubrik"/>
          </w:pPr>
        </w:p>
      </w:tc>
    </w:tr>
  </w:tbl>
  <w:p w:rsidR="00B34A39" w:rsidRDefault="00B34A3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95CC1"/>
    <w:multiLevelType w:val="hybridMultilevel"/>
    <w:tmpl w:val="542EFD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1F0D60"/>
    <w:multiLevelType w:val="multilevel"/>
    <w:tmpl w:val="34B42BB2"/>
    <w:lvl w:ilvl="0">
      <w:start w:val="1"/>
      <w:numFmt w:val="decimal"/>
      <w:pStyle w:val="Rubrik1"/>
      <w:lvlText w:val="%1."/>
      <w:lvlJc w:val="left"/>
      <w:pPr>
        <w:ind w:left="360" w:hanging="360"/>
      </w:pPr>
    </w:lvl>
    <w:lvl w:ilvl="1">
      <w:start w:val="1"/>
      <w:numFmt w:val="decimal"/>
      <w:pStyle w:val="Rubrik2"/>
      <w:lvlText w:val="%1.%2."/>
      <w:lvlJc w:val="left"/>
      <w:pPr>
        <w:ind w:left="792" w:hanging="432"/>
      </w:pPr>
    </w:lvl>
    <w:lvl w:ilvl="2">
      <w:start w:val="1"/>
      <w:numFmt w:val="decimal"/>
      <w:pStyle w:val="Rubri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D96"/>
    <w:rsid w:val="000001A0"/>
    <w:rsid w:val="00001E83"/>
    <w:rsid w:val="00034FF4"/>
    <w:rsid w:val="00036707"/>
    <w:rsid w:val="00043A44"/>
    <w:rsid w:val="000447EB"/>
    <w:rsid w:val="00074DC0"/>
    <w:rsid w:val="00095315"/>
    <w:rsid w:val="000A5569"/>
    <w:rsid w:val="000B64B1"/>
    <w:rsid w:val="000B7D35"/>
    <w:rsid w:val="000C3B5D"/>
    <w:rsid w:val="000D6646"/>
    <w:rsid w:val="00102DB6"/>
    <w:rsid w:val="00104830"/>
    <w:rsid w:val="00135963"/>
    <w:rsid w:val="00152FBE"/>
    <w:rsid w:val="0017077E"/>
    <w:rsid w:val="001C0285"/>
    <w:rsid w:val="001E5782"/>
    <w:rsid w:val="00204DB3"/>
    <w:rsid w:val="00207937"/>
    <w:rsid w:val="002376DD"/>
    <w:rsid w:val="0024056A"/>
    <w:rsid w:val="002537AC"/>
    <w:rsid w:val="00257065"/>
    <w:rsid w:val="002570EC"/>
    <w:rsid w:val="0028139B"/>
    <w:rsid w:val="00281959"/>
    <w:rsid w:val="002A5200"/>
    <w:rsid w:val="002D01BE"/>
    <w:rsid w:val="002D3BB2"/>
    <w:rsid w:val="00301D9C"/>
    <w:rsid w:val="00302EE9"/>
    <w:rsid w:val="003167EE"/>
    <w:rsid w:val="00326A76"/>
    <w:rsid w:val="00346A90"/>
    <w:rsid w:val="003472EF"/>
    <w:rsid w:val="003702EF"/>
    <w:rsid w:val="00407F41"/>
    <w:rsid w:val="0041002E"/>
    <w:rsid w:val="0042262B"/>
    <w:rsid w:val="00452C5C"/>
    <w:rsid w:val="00457212"/>
    <w:rsid w:val="004E63C3"/>
    <w:rsid w:val="004F25FF"/>
    <w:rsid w:val="005269E7"/>
    <w:rsid w:val="005D5F6B"/>
    <w:rsid w:val="005F2DFD"/>
    <w:rsid w:val="006375A5"/>
    <w:rsid w:val="0066100F"/>
    <w:rsid w:val="006632DC"/>
    <w:rsid w:val="00670392"/>
    <w:rsid w:val="00681F66"/>
    <w:rsid w:val="00685D96"/>
    <w:rsid w:val="00692849"/>
    <w:rsid w:val="006E3E99"/>
    <w:rsid w:val="00700E49"/>
    <w:rsid w:val="00711164"/>
    <w:rsid w:val="00715571"/>
    <w:rsid w:val="00720642"/>
    <w:rsid w:val="00773C4F"/>
    <w:rsid w:val="00796AA5"/>
    <w:rsid w:val="007C371B"/>
    <w:rsid w:val="007E64D9"/>
    <w:rsid w:val="007F4723"/>
    <w:rsid w:val="00805B1A"/>
    <w:rsid w:val="008062E1"/>
    <w:rsid w:val="00820118"/>
    <w:rsid w:val="00823A4A"/>
    <w:rsid w:val="0084483C"/>
    <w:rsid w:val="00854F0C"/>
    <w:rsid w:val="00881A6A"/>
    <w:rsid w:val="00884298"/>
    <w:rsid w:val="00890A6A"/>
    <w:rsid w:val="008A1E1C"/>
    <w:rsid w:val="008A4055"/>
    <w:rsid w:val="008E5A26"/>
    <w:rsid w:val="008F67D7"/>
    <w:rsid w:val="00901F14"/>
    <w:rsid w:val="00904F01"/>
    <w:rsid w:val="009067AD"/>
    <w:rsid w:val="00916082"/>
    <w:rsid w:val="00947C9F"/>
    <w:rsid w:val="00950A01"/>
    <w:rsid w:val="00952061"/>
    <w:rsid w:val="009557EA"/>
    <w:rsid w:val="00955F16"/>
    <w:rsid w:val="00956B81"/>
    <w:rsid w:val="00962580"/>
    <w:rsid w:val="00986243"/>
    <w:rsid w:val="00991F76"/>
    <w:rsid w:val="009A6B35"/>
    <w:rsid w:val="009B13FF"/>
    <w:rsid w:val="009C1A68"/>
    <w:rsid w:val="00A07A7B"/>
    <w:rsid w:val="00A272F7"/>
    <w:rsid w:val="00A344B3"/>
    <w:rsid w:val="00A4035D"/>
    <w:rsid w:val="00A57373"/>
    <w:rsid w:val="00A77ABA"/>
    <w:rsid w:val="00A84574"/>
    <w:rsid w:val="00AB3E11"/>
    <w:rsid w:val="00AC17B0"/>
    <w:rsid w:val="00AE4887"/>
    <w:rsid w:val="00AE6C9B"/>
    <w:rsid w:val="00B0623C"/>
    <w:rsid w:val="00B34A39"/>
    <w:rsid w:val="00B46AF6"/>
    <w:rsid w:val="00B47D6B"/>
    <w:rsid w:val="00B7349A"/>
    <w:rsid w:val="00BE6810"/>
    <w:rsid w:val="00C006C8"/>
    <w:rsid w:val="00C171D0"/>
    <w:rsid w:val="00C7676A"/>
    <w:rsid w:val="00CD2D38"/>
    <w:rsid w:val="00D32B8D"/>
    <w:rsid w:val="00D45DEE"/>
    <w:rsid w:val="00D576D7"/>
    <w:rsid w:val="00D60093"/>
    <w:rsid w:val="00D62A7E"/>
    <w:rsid w:val="00D656E2"/>
    <w:rsid w:val="00D7077F"/>
    <w:rsid w:val="00DF07AC"/>
    <w:rsid w:val="00E27399"/>
    <w:rsid w:val="00E94D9F"/>
    <w:rsid w:val="00EA1435"/>
    <w:rsid w:val="00EF1E8E"/>
    <w:rsid w:val="00FB5AD6"/>
    <w:rsid w:val="00FE1A88"/>
    <w:rsid w:val="00FF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23848E"/>
  <w15:chartTrackingRefBased/>
  <w15:docId w15:val="{BB9E9F2C-4C2F-47E6-98A4-9DC47996C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next w:val="Brdtext"/>
    <w:link w:val="Rubrik1Char"/>
    <w:uiPriority w:val="9"/>
    <w:qFormat/>
    <w:rsid w:val="00B34A39"/>
    <w:pPr>
      <w:keepNext/>
      <w:keepLines/>
      <w:numPr>
        <w:numId w:val="1"/>
      </w:numPr>
      <w:spacing w:before="480" w:after="240" w:line="240" w:lineRule="auto"/>
      <w:outlineLvl w:val="0"/>
    </w:pPr>
    <w:rPr>
      <w:rFonts w:ascii="Arial" w:hAnsi="Arial" w:cs="Arial"/>
      <w:b/>
      <w:sz w:val="28"/>
      <w:szCs w:val="28"/>
    </w:rPr>
  </w:style>
  <w:style w:type="paragraph" w:styleId="Rubrik2">
    <w:name w:val="heading 2"/>
    <w:basedOn w:val="Rubrik1"/>
    <w:next w:val="Brdtext"/>
    <w:link w:val="Rubrik2Char"/>
    <w:uiPriority w:val="9"/>
    <w:unhideWhenUsed/>
    <w:qFormat/>
    <w:rsid w:val="00B34A39"/>
    <w:pPr>
      <w:numPr>
        <w:ilvl w:val="1"/>
      </w:numPr>
      <w:spacing w:before="360"/>
      <w:ind w:left="567" w:hanging="567"/>
      <w:outlineLvl w:val="1"/>
    </w:pPr>
    <w:rPr>
      <w:sz w:val="24"/>
      <w:szCs w:val="24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B34A39"/>
    <w:pPr>
      <w:numPr>
        <w:ilvl w:val="2"/>
      </w:numPr>
      <w:ind w:left="567" w:hanging="567"/>
      <w:outlineLvl w:val="2"/>
    </w:pPr>
    <w:rPr>
      <w:caps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34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34A39"/>
  </w:style>
  <w:style w:type="paragraph" w:styleId="Sidfot">
    <w:name w:val="footer"/>
    <w:basedOn w:val="Normal"/>
    <w:link w:val="SidfotChar"/>
    <w:uiPriority w:val="99"/>
    <w:unhideWhenUsed/>
    <w:rsid w:val="00B34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34A39"/>
  </w:style>
  <w:style w:type="table" w:styleId="Tabellrutnt">
    <w:name w:val="Table Grid"/>
    <w:basedOn w:val="Normaltabell"/>
    <w:uiPriority w:val="39"/>
    <w:rsid w:val="00B34A3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abell1">
    <w:name w:val="Header_tabell_1"/>
    <w:rsid w:val="00B34A39"/>
    <w:pPr>
      <w:spacing w:after="0" w:line="216" w:lineRule="auto"/>
    </w:pPr>
    <w:rPr>
      <w:rFonts w:ascii="Arial" w:hAnsi="Arial" w:cs="Arial"/>
      <w:caps/>
      <w:sz w:val="12"/>
      <w:szCs w:val="12"/>
    </w:rPr>
  </w:style>
  <w:style w:type="paragraph" w:customStyle="1" w:styleId="Headertabellfyll-i">
    <w:name w:val="Header_tabell_fyll-i"/>
    <w:rsid w:val="00B34A39"/>
    <w:pPr>
      <w:spacing w:after="0" w:line="288" w:lineRule="auto"/>
    </w:pPr>
    <w:rPr>
      <w:rFonts w:ascii="Arial" w:hAnsi="Arial" w:cs="Arial"/>
      <w:sz w:val="18"/>
      <w:szCs w:val="18"/>
    </w:rPr>
  </w:style>
  <w:style w:type="paragraph" w:styleId="Rubrik">
    <w:name w:val="Title"/>
    <w:next w:val="Brdtext"/>
    <w:link w:val="RubrikChar"/>
    <w:uiPriority w:val="10"/>
    <w:qFormat/>
    <w:rsid w:val="00B34A39"/>
    <w:pPr>
      <w:spacing w:after="0" w:line="240" w:lineRule="auto"/>
    </w:pPr>
    <w:rPr>
      <w:rFonts w:ascii="Arial" w:hAnsi="Arial" w:cs="Arial"/>
      <w:b/>
      <w:bCs/>
      <w:sz w:val="36"/>
      <w:szCs w:val="36"/>
    </w:rPr>
  </w:style>
  <w:style w:type="character" w:customStyle="1" w:styleId="RubrikChar">
    <w:name w:val="Rubrik Char"/>
    <w:basedOn w:val="Standardstycketeckensnitt"/>
    <w:link w:val="Rubrik"/>
    <w:uiPriority w:val="10"/>
    <w:rsid w:val="00B34A39"/>
    <w:rPr>
      <w:rFonts w:ascii="Arial" w:hAnsi="Arial" w:cs="Arial"/>
      <w:b/>
      <w:bCs/>
      <w:sz w:val="36"/>
      <w:szCs w:val="36"/>
    </w:rPr>
  </w:style>
  <w:style w:type="paragraph" w:styleId="Brdtext">
    <w:name w:val="Body Text"/>
    <w:basedOn w:val="Normal"/>
    <w:link w:val="BrdtextChar"/>
    <w:uiPriority w:val="99"/>
    <w:semiHidden/>
    <w:unhideWhenUsed/>
    <w:rsid w:val="00B34A39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B34A39"/>
  </w:style>
  <w:style w:type="character" w:styleId="Stark">
    <w:name w:val="Strong"/>
    <w:basedOn w:val="Standardstycketeckensnitt"/>
    <w:uiPriority w:val="22"/>
    <w:qFormat/>
    <w:rsid w:val="00B34A39"/>
    <w:rPr>
      <w:b/>
      <w:bCs/>
    </w:rPr>
  </w:style>
  <w:style w:type="character" w:customStyle="1" w:styleId="Rubrik1Char">
    <w:name w:val="Rubrik 1 Char"/>
    <w:basedOn w:val="Standardstycketeckensnitt"/>
    <w:link w:val="Rubrik1"/>
    <w:uiPriority w:val="9"/>
    <w:rsid w:val="00B34A39"/>
    <w:rPr>
      <w:rFonts w:ascii="Arial" w:hAnsi="Arial" w:cs="Arial"/>
      <w:b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B34A39"/>
    <w:rPr>
      <w:rFonts w:ascii="Arial" w:hAnsi="Arial" w:cs="Arial"/>
      <w:b/>
      <w:sz w:val="24"/>
      <w:szCs w:val="24"/>
    </w:rPr>
  </w:style>
  <w:style w:type="character" w:customStyle="1" w:styleId="Rubrik3Char">
    <w:name w:val="Rubrik 3 Char"/>
    <w:basedOn w:val="Standardstycketeckensnitt"/>
    <w:link w:val="Rubrik3"/>
    <w:uiPriority w:val="9"/>
    <w:rsid w:val="00B34A39"/>
    <w:rPr>
      <w:rFonts w:ascii="Arial" w:hAnsi="Arial" w:cs="Arial"/>
      <w:b/>
      <w:caps/>
      <w:sz w:val="18"/>
      <w:szCs w:val="18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B34A39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B34A39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B34A39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unhideWhenUsed/>
    <w:rsid w:val="00B34A39"/>
    <w:pPr>
      <w:spacing w:after="100"/>
      <w:ind w:left="440"/>
    </w:pPr>
  </w:style>
  <w:style w:type="character" w:styleId="Hyperlnk">
    <w:name w:val="Hyperlink"/>
    <w:basedOn w:val="Standardstycketeckensnitt"/>
    <w:uiPriority w:val="99"/>
    <w:unhideWhenUsed/>
    <w:rsid w:val="00B34A39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/>
    <w:rsid w:val="00D576D7"/>
    <w:pPr>
      <w:ind w:left="720"/>
      <w:contextualSpacing/>
    </w:pPr>
  </w:style>
  <w:style w:type="table" w:styleId="Rutntstabell1ljusdekorfrg5">
    <w:name w:val="Grid Table 1 Light Accent 5"/>
    <w:basedOn w:val="Normaltabell"/>
    <w:uiPriority w:val="46"/>
    <w:rsid w:val="000447E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sreferens">
    <w:name w:val="annotation reference"/>
    <w:basedOn w:val="Standardstycketeckensnitt"/>
    <w:uiPriority w:val="99"/>
    <w:semiHidden/>
    <w:unhideWhenUsed/>
    <w:rsid w:val="00A84574"/>
    <w:rPr>
      <w:sz w:val="16"/>
      <w:szCs w:val="16"/>
    </w:rPr>
  </w:style>
  <w:style w:type="table" w:styleId="Rutntstabell5mrkdekorfrg1">
    <w:name w:val="Grid Table 5 Dark Accent 1"/>
    <w:basedOn w:val="Normaltabell"/>
    <w:uiPriority w:val="50"/>
    <w:rsid w:val="00A845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02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078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ltea01\AppData\Local\Microsoft\Windows\INetCache\IE\DV1LPHSY\Mall%20Trafikledning%20G&#246;ta%20&#228;lv_Storg&#246;teborg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Mall Trafikledning Göta älv_Storgöteborg</Template>
  <TotalTime>21</TotalTime>
  <Pages>2</Pages>
  <Words>422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Trafikverket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Silic Tea, PLväu Konsult</dc:creator>
  <cp:keywords/>
  <dc:description/>
  <cp:lastModifiedBy>Benrick Patrik, PLväu</cp:lastModifiedBy>
  <cp:revision>7</cp:revision>
  <dcterms:created xsi:type="dcterms:W3CDTF">2020-03-02T10:24:00Z</dcterms:created>
  <dcterms:modified xsi:type="dcterms:W3CDTF">2020-03-02T10:46:00Z</dcterms:modified>
</cp:coreProperties>
</file>