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921" w:rsidRPr="00E80921" w:rsidRDefault="00C45A11" w:rsidP="00E80921">
      <w:pPr>
        <w:rPr>
          <w:sz w:val="20"/>
        </w:rPr>
      </w:pPr>
      <w:r>
        <w:rPr>
          <w:sz w:val="20"/>
        </w:rPr>
        <w:t>Göteborg 2016-10-21</w:t>
      </w:r>
    </w:p>
    <w:p w:rsidR="00E80921" w:rsidRDefault="00E80921" w:rsidP="00E80921">
      <w:r w:rsidRPr="00E80921">
        <w:rPr>
          <w:sz w:val="20"/>
        </w:rPr>
        <w:t>Pressinformation</w:t>
      </w:r>
      <w:r>
        <w:tab/>
      </w:r>
    </w:p>
    <w:p w:rsidR="00E373BB" w:rsidRDefault="00E373BB" w:rsidP="00E80921"/>
    <w:p w:rsidR="00C45A11" w:rsidRDefault="00C45A11" w:rsidP="00C45A1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Första spadtaget av Brf Kryddhyllan, ca 30 radhus</w:t>
      </w:r>
    </w:p>
    <w:p w:rsidR="00C45A11" w:rsidRDefault="00C45A11" w:rsidP="00C45A1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Egnahemsbolagets fjärde bostadsprojekt i Gårdsten</w:t>
      </w:r>
    </w:p>
    <w:p w:rsidR="00C45A11" w:rsidRDefault="00C45A11" w:rsidP="00DE6F47">
      <w:pPr>
        <w:rPr>
          <w:rFonts w:asciiTheme="majorHAnsi" w:eastAsiaTheme="majorEastAsia" w:hAnsiTheme="majorHAnsi" w:cstheme="majorBidi"/>
          <w:b/>
          <w:bCs/>
          <w:szCs w:val="28"/>
        </w:rPr>
      </w:pPr>
      <w:r w:rsidRPr="00C45A11">
        <w:rPr>
          <w:rFonts w:asciiTheme="majorHAnsi" w:eastAsiaTheme="majorEastAsia" w:hAnsiTheme="majorHAnsi" w:cstheme="majorBidi"/>
          <w:b/>
          <w:bCs/>
          <w:szCs w:val="28"/>
        </w:rPr>
        <w:t>Nu byggs det mer nya bostäder i Gårdsten än på länge – såväl lägenheter som villor och radhus. I</w:t>
      </w:r>
      <w:r>
        <w:rPr>
          <w:rFonts w:asciiTheme="majorHAnsi" w:eastAsiaTheme="majorEastAsia" w:hAnsiTheme="majorHAnsi" w:cstheme="majorBidi"/>
          <w:b/>
          <w:bCs/>
          <w:szCs w:val="28"/>
        </w:rPr>
        <w:t xml:space="preserve"> torsdags, 20 oktober, </w:t>
      </w:r>
      <w:r w:rsidRPr="00C45A11">
        <w:rPr>
          <w:rFonts w:asciiTheme="majorHAnsi" w:eastAsiaTheme="majorEastAsia" w:hAnsiTheme="majorHAnsi" w:cstheme="majorBidi"/>
          <w:b/>
          <w:bCs/>
          <w:szCs w:val="28"/>
        </w:rPr>
        <w:t>var det officiell byggstart med första spadtaget för Egnahemsbolagets radhus med bostadsrätt på Kryddhyllan högst upp i Gårdstensbergen. Detta är bolagets fjärde bostadsprojekt i stadsdelen och</w:t>
      </w:r>
      <w:r w:rsidR="00535684">
        <w:rPr>
          <w:rFonts w:asciiTheme="majorHAnsi" w:eastAsiaTheme="majorEastAsia" w:hAnsiTheme="majorHAnsi" w:cstheme="majorBidi"/>
          <w:b/>
          <w:bCs/>
          <w:szCs w:val="28"/>
        </w:rPr>
        <w:t xml:space="preserve"> </w:t>
      </w:r>
      <w:r w:rsidR="00B03A98">
        <w:rPr>
          <w:rFonts w:asciiTheme="majorHAnsi" w:eastAsiaTheme="majorEastAsia" w:hAnsiTheme="majorHAnsi" w:cstheme="majorBidi"/>
          <w:b/>
          <w:bCs/>
          <w:szCs w:val="28"/>
        </w:rPr>
        <w:t xml:space="preserve">ytterligare </w:t>
      </w:r>
      <w:r w:rsidR="00535684">
        <w:rPr>
          <w:rFonts w:asciiTheme="majorHAnsi" w:eastAsiaTheme="majorEastAsia" w:hAnsiTheme="majorHAnsi" w:cstheme="majorBidi"/>
          <w:b/>
          <w:bCs/>
          <w:szCs w:val="28"/>
        </w:rPr>
        <w:t>ett till är</w:t>
      </w:r>
      <w:r w:rsidRPr="00C45A11">
        <w:rPr>
          <w:rFonts w:asciiTheme="majorHAnsi" w:eastAsiaTheme="majorEastAsia" w:hAnsiTheme="majorHAnsi" w:cstheme="majorBidi"/>
          <w:b/>
          <w:bCs/>
          <w:szCs w:val="28"/>
        </w:rPr>
        <w:t xml:space="preserve"> på gång.</w:t>
      </w:r>
    </w:p>
    <w:p w:rsidR="00C45A11" w:rsidRPr="00B03A98" w:rsidRDefault="00C45A11" w:rsidP="00C45A11">
      <w:pPr>
        <w:rPr>
          <w:i/>
        </w:rPr>
      </w:pPr>
      <w:r w:rsidRPr="00B03A98">
        <w:rPr>
          <w:i/>
        </w:rPr>
        <w:t xml:space="preserve">– Att ta första spadtaget är något av det roligaste man kan göra i mitt jobb, sade Fastighetsnämndens ordförande </w:t>
      </w:r>
      <w:proofErr w:type="spellStart"/>
      <w:r w:rsidRPr="00B03A98">
        <w:rPr>
          <w:i/>
        </w:rPr>
        <w:t>Jahja</w:t>
      </w:r>
      <w:proofErr w:type="spellEnd"/>
      <w:r w:rsidRPr="00B03A98">
        <w:rPr>
          <w:i/>
        </w:rPr>
        <w:t xml:space="preserve"> </w:t>
      </w:r>
      <w:proofErr w:type="spellStart"/>
      <w:r w:rsidRPr="00B03A98">
        <w:rPr>
          <w:i/>
        </w:rPr>
        <w:t>Zeqiraj</w:t>
      </w:r>
      <w:proofErr w:type="spellEnd"/>
      <w:r w:rsidRPr="00B03A98">
        <w:rPr>
          <w:i/>
        </w:rPr>
        <w:t xml:space="preserve">. </w:t>
      </w:r>
    </w:p>
    <w:p w:rsidR="00C45A11" w:rsidRDefault="00C45A11" w:rsidP="00C45A11">
      <w:r>
        <w:t>Tillsammans med Egnahemsbolagets projektledare Annika Carlsson och bolagets styrelseordförande Roger Höög tog han det symboliska spadtaget för de nya</w:t>
      </w:r>
      <w:r w:rsidR="00B03A98">
        <w:t xml:space="preserve"> radhusen</w:t>
      </w:r>
      <w:r>
        <w:t>.</w:t>
      </w:r>
    </w:p>
    <w:p w:rsidR="00C45A11" w:rsidRPr="00B03A98" w:rsidRDefault="00C45A11" w:rsidP="00C45A11">
      <w:pPr>
        <w:rPr>
          <w:i/>
        </w:rPr>
      </w:pPr>
      <w:r w:rsidRPr="00B03A98">
        <w:rPr>
          <w:i/>
        </w:rPr>
        <w:t>– Jag vill tacka Framtiden-koncernen och Egnahemsbolaget för att de var</w:t>
      </w:r>
      <w:r w:rsidR="00B03A98" w:rsidRPr="00B03A98">
        <w:rPr>
          <w:i/>
        </w:rPr>
        <w:t xml:space="preserve"> en av</w:t>
      </w:r>
      <w:r w:rsidRPr="00B03A98">
        <w:rPr>
          <w:i/>
        </w:rPr>
        <w:t xml:space="preserve"> de första </w:t>
      </w:r>
      <w:r w:rsidR="00B81D9A">
        <w:rPr>
          <w:i/>
        </w:rPr>
        <w:t>som började bygga småhus i Gårdsten</w:t>
      </w:r>
      <w:r w:rsidRPr="00B03A98">
        <w:rPr>
          <w:i/>
        </w:rPr>
        <w:t>, fortsatte han.</w:t>
      </w:r>
    </w:p>
    <w:p w:rsidR="00C45A11" w:rsidRDefault="00C45A11" w:rsidP="00C45A11">
      <w:pPr>
        <w:pStyle w:val="Rubrik1"/>
      </w:pPr>
      <w:r>
        <w:t>Ökar byggtakten</w:t>
      </w:r>
    </w:p>
    <w:p w:rsidR="00C45A11" w:rsidRDefault="00C45A11" w:rsidP="00C45A11">
      <w:r>
        <w:t>E</w:t>
      </w:r>
      <w:r w:rsidR="00B03A98">
        <w:t xml:space="preserve">gnahemsbolaget färdigställer ca </w:t>
      </w:r>
      <w:r>
        <w:t>170 bostäder i år och målet</w:t>
      </w:r>
      <w:r w:rsidR="00B03A98">
        <w:t xml:space="preserve"> de kommande åren </w:t>
      </w:r>
      <w:r>
        <w:t xml:space="preserve">är att ligga på ca 200. Tidigare har </w:t>
      </w:r>
      <w:r w:rsidR="00B03A98">
        <w:t>Egnahemsbolaget</w:t>
      </w:r>
      <w:r>
        <w:t xml:space="preserve"> byggt villor på Kryddhyllan, parhus på Salviaterassen och bostadsrättslägenheter i Salviadalen. Nästa projekt efter Kryddhyllan är omkring 70 bostadsrätter på Saffransgatan i norra Gårdsten.</w:t>
      </w:r>
    </w:p>
    <w:p w:rsidR="00C45A11" w:rsidRDefault="00C45A11" w:rsidP="00C45A11">
      <w:r>
        <w:t xml:space="preserve">Egnahemsbolaget </w:t>
      </w:r>
      <w:r w:rsidR="0067587C">
        <w:t xml:space="preserve">ingår i </w:t>
      </w:r>
      <w:proofErr w:type="spellStart"/>
      <w:r w:rsidR="0067587C">
        <w:t>Framtidenkoncernen</w:t>
      </w:r>
      <w:proofErr w:type="spellEnd"/>
      <w:r w:rsidR="0067587C">
        <w:t xml:space="preserve"> som är en del av Göteborgs Stad. U</w:t>
      </w:r>
      <w:r>
        <w:t>ppdraget är att bygga bostäder med ägande- eller bostadsrätt i områden med ensidig upplåtelseform.</w:t>
      </w:r>
    </w:p>
    <w:p w:rsidR="00C45A11" w:rsidRPr="00B03A98" w:rsidRDefault="00C45A11" w:rsidP="00C45A11">
      <w:pPr>
        <w:rPr>
          <w:i/>
        </w:rPr>
      </w:pPr>
      <w:r w:rsidRPr="00B03A98">
        <w:rPr>
          <w:i/>
        </w:rPr>
        <w:t xml:space="preserve">– Vi har dessutom ett speciellt uppdrag att bygga i områden som domineras av hyresrätter, säger Mikael Dolietis, VD i Egnahemsbolaget. Det gör det möjligt för invånarna i dessa stadsdelar att äga sin bostad, utan att behöva flytta från ett område man trivs i. </w:t>
      </w:r>
    </w:p>
    <w:p w:rsidR="00C45A11" w:rsidRDefault="002D7A60" w:rsidP="00C45A11">
      <w:pPr>
        <w:pStyle w:val="Rubrik1"/>
      </w:pPr>
      <w:r>
        <w:t>Prisvärda bostäder</w:t>
      </w:r>
      <w:bookmarkStart w:id="0" w:name="_GoBack"/>
      <w:bookmarkEnd w:id="0"/>
    </w:p>
    <w:p w:rsidR="00C45A11" w:rsidRPr="00B03A98" w:rsidRDefault="00B03A98" w:rsidP="00C45A11">
      <w:pPr>
        <w:rPr>
          <w:i/>
        </w:rPr>
      </w:pPr>
      <w:r w:rsidRPr="00B03A98">
        <w:rPr>
          <w:i/>
        </w:rPr>
        <w:t>– Det</w:t>
      </w:r>
      <w:r w:rsidR="00C45A11" w:rsidRPr="00B03A98">
        <w:rPr>
          <w:i/>
        </w:rPr>
        <w:t xml:space="preserve"> handlar också om att bygga så ekonomiskt som möjligt, så att folk med normala </w:t>
      </w:r>
      <w:r w:rsidRPr="00B03A98">
        <w:rPr>
          <w:i/>
        </w:rPr>
        <w:t xml:space="preserve">inkomster har råd att flytta in. </w:t>
      </w:r>
      <w:r w:rsidR="00C45A11" w:rsidRPr="00B03A98">
        <w:rPr>
          <w:i/>
        </w:rPr>
        <w:t xml:space="preserve">Vi utvecklar egna metoder för detta, säger Egnahemsbolaget styrelseordförande Roger Höög. </w:t>
      </w:r>
    </w:p>
    <w:p w:rsidR="00C45A11" w:rsidRDefault="00C45A11" w:rsidP="00C45A11">
      <w:r>
        <w:lastRenderedPageBreak/>
        <w:t>På plats vid första spadtaget fanns också flera som anmält sitt intresse för de nya radhusen</w:t>
      </w:r>
      <w:r w:rsidR="0077725A">
        <w:t xml:space="preserve">. En del av dem </w:t>
      </w:r>
      <w:r>
        <w:t>bor i området</w:t>
      </w:r>
      <w:r w:rsidR="0077725A">
        <w:t xml:space="preserve"> idag</w:t>
      </w:r>
      <w:r>
        <w:t xml:space="preserve">, men också flera som flyttat från Gårdsten och </w:t>
      </w:r>
      <w:r w:rsidR="0077725A">
        <w:t xml:space="preserve">som </w:t>
      </w:r>
      <w:r>
        <w:t xml:space="preserve">nu </w:t>
      </w:r>
      <w:r w:rsidR="0077725A">
        <w:t xml:space="preserve">söker sig </w:t>
      </w:r>
      <w:r>
        <w:t>tillbak</w:t>
      </w:r>
      <w:r w:rsidR="0077725A">
        <w:t>a</w:t>
      </w:r>
      <w:r>
        <w:t xml:space="preserve"> igen.</w:t>
      </w:r>
    </w:p>
    <w:p w:rsidR="00C45A11" w:rsidRPr="00B03A98" w:rsidRDefault="00C45A11" w:rsidP="00C45A11">
      <w:pPr>
        <w:rPr>
          <w:i/>
        </w:rPr>
      </w:pPr>
      <w:r w:rsidRPr="00B03A98">
        <w:rPr>
          <w:i/>
        </w:rPr>
        <w:t>– Här är fin natur alld</w:t>
      </w:r>
      <w:r w:rsidR="0067587C" w:rsidRPr="00B03A98">
        <w:rPr>
          <w:i/>
        </w:rPr>
        <w:t>eles utanför dörren, säger John</w:t>
      </w:r>
      <w:r w:rsidRPr="00B03A98">
        <w:rPr>
          <w:i/>
        </w:rPr>
        <w:t xml:space="preserve">, som idag bor på Bondegärdet och är intresserad av ett radhus på Kryddhyllan. </w:t>
      </w:r>
    </w:p>
    <w:p w:rsidR="00C45A11" w:rsidRDefault="00C45A11" w:rsidP="00C45A11">
      <w:r>
        <w:t xml:space="preserve">De nya radhusen är i två våningar och ligger på </w:t>
      </w:r>
      <w:r w:rsidR="00535684">
        <w:t>toppen av bergen i västra Gårdsten med naturen utanför dörren</w:t>
      </w:r>
      <w:r>
        <w:t>. Försäljningen startar</w:t>
      </w:r>
      <w:r w:rsidR="00535684">
        <w:t xml:space="preserve"> våren</w:t>
      </w:r>
      <w:r>
        <w:t xml:space="preserve"> 2017 och de nya husen beräknas vara klara för inflyttning sommaren 2018.</w:t>
      </w:r>
    </w:p>
    <w:p w:rsidR="00E06F2F" w:rsidRDefault="00C45A11" w:rsidP="00C45A11">
      <w:r>
        <w:t>Gårdsten är ett av Framtiden-koncernens sex utvecklingsområden. Fram till 2025 väntas befolkningen i Gårdsten växa med 3000-4000 personer från dagens 8500. Därför kommer det också att byggas många nya bostäder i Gårdsten – såväl flerbostadshus med hyres- och bostadsrät</w:t>
      </w:r>
      <w:r w:rsidR="00E06F2F">
        <w:t xml:space="preserve">ter som olika typer av småhus. </w:t>
      </w:r>
    </w:p>
    <w:p w:rsidR="00E06F2F" w:rsidRPr="00DE6F47" w:rsidRDefault="00E06F2F" w:rsidP="00C45A11"/>
    <w:p w:rsidR="00E373BB" w:rsidRPr="00E373BB" w:rsidRDefault="0054443F" w:rsidP="00E373BB">
      <w:pPr>
        <w:rPr>
          <w:b/>
          <w:sz w:val="20"/>
        </w:rPr>
      </w:pPr>
      <w:r>
        <w:rPr>
          <w:b/>
          <w:sz w:val="20"/>
        </w:rPr>
        <w:t>Kontaktperson Egnahemsbolaget</w:t>
      </w:r>
      <w:r w:rsidR="00E373BB" w:rsidRPr="00E373BB">
        <w:rPr>
          <w:b/>
          <w:sz w:val="20"/>
        </w:rPr>
        <w:t>:</w:t>
      </w:r>
    </w:p>
    <w:p w:rsidR="00E373BB" w:rsidRDefault="00E373BB" w:rsidP="00E373BB">
      <w:pPr>
        <w:rPr>
          <w:sz w:val="20"/>
        </w:rPr>
      </w:pPr>
      <w:r>
        <w:rPr>
          <w:sz w:val="20"/>
        </w:rPr>
        <w:t>Camilla Tim Elliot</w:t>
      </w:r>
      <w:r w:rsidR="0054443F">
        <w:rPr>
          <w:sz w:val="20"/>
        </w:rPr>
        <w:t>, Kommunikatör</w:t>
      </w:r>
    </w:p>
    <w:p w:rsidR="00E373BB" w:rsidRDefault="002D7A60" w:rsidP="00E373BB">
      <w:pPr>
        <w:rPr>
          <w:sz w:val="20"/>
        </w:rPr>
      </w:pPr>
      <w:hyperlink r:id="rId8" w:history="1">
        <w:r w:rsidR="00E373BB" w:rsidRPr="00471ACE">
          <w:rPr>
            <w:rStyle w:val="Hyperlnk"/>
            <w:sz w:val="20"/>
          </w:rPr>
          <w:t>Camilla.tim.elliot@egnahemsbolaget.se</w:t>
        </w:r>
      </w:hyperlink>
    </w:p>
    <w:p w:rsidR="00E373BB" w:rsidRDefault="00E373BB" w:rsidP="00E373BB">
      <w:pPr>
        <w:rPr>
          <w:sz w:val="20"/>
        </w:rPr>
      </w:pPr>
      <w:r>
        <w:rPr>
          <w:sz w:val="20"/>
        </w:rPr>
        <w:t>031-707 71 44</w:t>
      </w:r>
    </w:p>
    <w:p w:rsidR="00E06F2F" w:rsidRDefault="00E06F2F" w:rsidP="00E373BB">
      <w:pPr>
        <w:rPr>
          <w:sz w:val="20"/>
        </w:rPr>
      </w:pPr>
    </w:p>
    <w:p w:rsidR="00E06F2F" w:rsidRDefault="00E06F2F" w:rsidP="00E373BB">
      <w:pPr>
        <w:rPr>
          <w:sz w:val="20"/>
        </w:rPr>
      </w:pPr>
    </w:p>
    <w:p w:rsidR="00E06F2F" w:rsidRDefault="00E06F2F" w:rsidP="00E373BB">
      <w:pPr>
        <w:rPr>
          <w:sz w:val="20"/>
        </w:rPr>
      </w:pPr>
    </w:p>
    <w:p w:rsidR="00E06F2F" w:rsidRPr="00E06F2F" w:rsidRDefault="00E06F2F" w:rsidP="00E06F2F">
      <w:pPr>
        <w:rPr>
          <w:i/>
        </w:rPr>
      </w:pPr>
      <w:r w:rsidRPr="00E06F2F">
        <w:rPr>
          <w:i/>
        </w:rPr>
        <w:t>/bild första spadtaget/</w:t>
      </w:r>
    </w:p>
    <w:p w:rsidR="00E06F2F" w:rsidRPr="00E06F2F" w:rsidRDefault="00E06F2F" w:rsidP="00E06F2F">
      <w:pPr>
        <w:rPr>
          <w:i/>
        </w:rPr>
      </w:pPr>
      <w:r w:rsidRPr="00E06F2F">
        <w:rPr>
          <w:i/>
        </w:rPr>
        <w:t xml:space="preserve">Fastighetsnämndens ordförande </w:t>
      </w:r>
      <w:proofErr w:type="spellStart"/>
      <w:r w:rsidRPr="00E06F2F">
        <w:rPr>
          <w:i/>
        </w:rPr>
        <w:t>Jahja</w:t>
      </w:r>
      <w:proofErr w:type="spellEnd"/>
      <w:r w:rsidRPr="00E06F2F">
        <w:rPr>
          <w:i/>
        </w:rPr>
        <w:t xml:space="preserve"> </w:t>
      </w:r>
      <w:proofErr w:type="spellStart"/>
      <w:r w:rsidRPr="00E06F2F">
        <w:rPr>
          <w:i/>
        </w:rPr>
        <w:t>Zeqiraj</w:t>
      </w:r>
      <w:proofErr w:type="spellEnd"/>
      <w:r w:rsidRPr="00E06F2F">
        <w:rPr>
          <w:i/>
        </w:rPr>
        <w:t>, Egnahemsbolaget styrelseordförande Roger Höög och Egnahemsbolagets projektledare Annika Carlsson tar första spadtaget för de 30 nya radhusen på Kryddhyllan i Gårdsten.</w:t>
      </w:r>
    </w:p>
    <w:p w:rsidR="00E06F2F" w:rsidRPr="00E373BB" w:rsidRDefault="00E06F2F" w:rsidP="00E373BB">
      <w:pPr>
        <w:rPr>
          <w:sz w:val="20"/>
        </w:rPr>
      </w:pPr>
    </w:p>
    <w:sectPr w:rsidR="00E06F2F" w:rsidRPr="00E373BB" w:rsidSect="0053568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52" w:right="1841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2E77" w:rsidRDefault="00F62E77" w:rsidP="009746A1">
      <w:pPr>
        <w:spacing w:after="0"/>
      </w:pPr>
      <w:r>
        <w:separator/>
      </w:r>
    </w:p>
  </w:endnote>
  <w:endnote w:type="continuationSeparator" w:id="0">
    <w:p w:rsidR="00F62E77" w:rsidRDefault="00F62E77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>
    <w:pPr>
      <w:pStyle w:val="Sidfot"/>
      <w:framePr w:wrap="around" w:vAnchor="text" w:hAnchor="margin" w:xAlign="right" w:y="1"/>
      <w:rPr>
        <w:rStyle w:val="Sidnummer"/>
        <w:sz w:val="24"/>
        <w:szCs w:val="20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2D7A60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3" name="Bildobjekt 3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Pr="002947A8" w:rsidRDefault="00F62E77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Pr="002947A8" w:rsidRDefault="00F62E77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2E77" w:rsidRDefault="00F62E77" w:rsidP="009746A1">
      <w:pPr>
        <w:spacing w:after="0"/>
      </w:pPr>
      <w:r>
        <w:separator/>
      </w:r>
    </w:p>
  </w:footnote>
  <w:footnote w:type="continuationSeparator" w:id="0">
    <w:p w:rsidR="00F62E77" w:rsidRDefault="00F62E77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Default="00F62E77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2E77" w:rsidRPr="00834C58" w:rsidRDefault="00F62E77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E77" w:rsidRDefault="00F62E77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>
          <wp:extent cx="1616400" cy="547200"/>
          <wp:effectExtent l="0" t="0" r="3175" b="5715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921"/>
    <w:rsid w:val="00002C1C"/>
    <w:rsid w:val="00022CFE"/>
    <w:rsid w:val="00023B51"/>
    <w:rsid w:val="0006266D"/>
    <w:rsid w:val="000A4A3A"/>
    <w:rsid w:val="000B0714"/>
    <w:rsid w:val="000C1865"/>
    <w:rsid w:val="000C4216"/>
    <w:rsid w:val="000F4F0E"/>
    <w:rsid w:val="00102832"/>
    <w:rsid w:val="00113F06"/>
    <w:rsid w:val="00135AC5"/>
    <w:rsid w:val="001A4AF9"/>
    <w:rsid w:val="001E0F32"/>
    <w:rsid w:val="001E40A9"/>
    <w:rsid w:val="001F13CE"/>
    <w:rsid w:val="0020221F"/>
    <w:rsid w:val="00225651"/>
    <w:rsid w:val="00253458"/>
    <w:rsid w:val="00262A14"/>
    <w:rsid w:val="002947A8"/>
    <w:rsid w:val="002A16F7"/>
    <w:rsid w:val="002D0A4C"/>
    <w:rsid w:val="002D761F"/>
    <w:rsid w:val="002D7A60"/>
    <w:rsid w:val="002E2F24"/>
    <w:rsid w:val="003145BC"/>
    <w:rsid w:val="003170C8"/>
    <w:rsid w:val="0034456E"/>
    <w:rsid w:val="00345E70"/>
    <w:rsid w:val="00346B18"/>
    <w:rsid w:val="00353324"/>
    <w:rsid w:val="00354BB1"/>
    <w:rsid w:val="00361261"/>
    <w:rsid w:val="003866B7"/>
    <w:rsid w:val="00387347"/>
    <w:rsid w:val="00390F5D"/>
    <w:rsid w:val="00392276"/>
    <w:rsid w:val="00394D4D"/>
    <w:rsid w:val="003A6A4D"/>
    <w:rsid w:val="003C2255"/>
    <w:rsid w:val="003C5B1D"/>
    <w:rsid w:val="003D6632"/>
    <w:rsid w:val="003F0938"/>
    <w:rsid w:val="003F663F"/>
    <w:rsid w:val="0041156D"/>
    <w:rsid w:val="00443ED2"/>
    <w:rsid w:val="00491EFA"/>
    <w:rsid w:val="004B11FC"/>
    <w:rsid w:val="004B3B44"/>
    <w:rsid w:val="004C2CF6"/>
    <w:rsid w:val="004C4CD9"/>
    <w:rsid w:val="004C6EF0"/>
    <w:rsid w:val="004D6E20"/>
    <w:rsid w:val="004E13CA"/>
    <w:rsid w:val="005272A1"/>
    <w:rsid w:val="005334AA"/>
    <w:rsid w:val="00535684"/>
    <w:rsid w:val="0054443F"/>
    <w:rsid w:val="00546415"/>
    <w:rsid w:val="00564958"/>
    <w:rsid w:val="00575CB3"/>
    <w:rsid w:val="00576E96"/>
    <w:rsid w:val="00580D47"/>
    <w:rsid w:val="00582617"/>
    <w:rsid w:val="00584C44"/>
    <w:rsid w:val="005A5B43"/>
    <w:rsid w:val="005B1274"/>
    <w:rsid w:val="005B422F"/>
    <w:rsid w:val="005C48C0"/>
    <w:rsid w:val="005E0425"/>
    <w:rsid w:val="005E42DB"/>
    <w:rsid w:val="0060713A"/>
    <w:rsid w:val="0065458B"/>
    <w:rsid w:val="00656E38"/>
    <w:rsid w:val="00674FB5"/>
    <w:rsid w:val="0067587C"/>
    <w:rsid w:val="006936F8"/>
    <w:rsid w:val="006944F2"/>
    <w:rsid w:val="006A3E7B"/>
    <w:rsid w:val="006A3ED0"/>
    <w:rsid w:val="006B0AB2"/>
    <w:rsid w:val="006D0398"/>
    <w:rsid w:val="006D170F"/>
    <w:rsid w:val="006E6B32"/>
    <w:rsid w:val="0071556D"/>
    <w:rsid w:val="0073399E"/>
    <w:rsid w:val="00734B24"/>
    <w:rsid w:val="00751178"/>
    <w:rsid w:val="00762A54"/>
    <w:rsid w:val="0077725A"/>
    <w:rsid w:val="007B4493"/>
    <w:rsid w:val="007E07AE"/>
    <w:rsid w:val="007F731B"/>
    <w:rsid w:val="008020DD"/>
    <w:rsid w:val="0080421B"/>
    <w:rsid w:val="008067C4"/>
    <w:rsid w:val="00814495"/>
    <w:rsid w:val="00830074"/>
    <w:rsid w:val="00834C58"/>
    <w:rsid w:val="00836F79"/>
    <w:rsid w:val="0084435E"/>
    <w:rsid w:val="00844ECE"/>
    <w:rsid w:val="00847DB2"/>
    <w:rsid w:val="00877AEB"/>
    <w:rsid w:val="008E2785"/>
    <w:rsid w:val="00901205"/>
    <w:rsid w:val="00902974"/>
    <w:rsid w:val="00904E15"/>
    <w:rsid w:val="009208DB"/>
    <w:rsid w:val="009358BC"/>
    <w:rsid w:val="00936F28"/>
    <w:rsid w:val="009411DE"/>
    <w:rsid w:val="0095091E"/>
    <w:rsid w:val="009575C3"/>
    <w:rsid w:val="00963D2B"/>
    <w:rsid w:val="00965807"/>
    <w:rsid w:val="009746A1"/>
    <w:rsid w:val="009A6C34"/>
    <w:rsid w:val="009C0C83"/>
    <w:rsid w:val="009E5B0E"/>
    <w:rsid w:val="009F46B5"/>
    <w:rsid w:val="00A2151F"/>
    <w:rsid w:val="00A33636"/>
    <w:rsid w:val="00A45774"/>
    <w:rsid w:val="00A45BD4"/>
    <w:rsid w:val="00A74FD8"/>
    <w:rsid w:val="00A772B7"/>
    <w:rsid w:val="00A92FDF"/>
    <w:rsid w:val="00A95F55"/>
    <w:rsid w:val="00AA3147"/>
    <w:rsid w:val="00AA45C3"/>
    <w:rsid w:val="00AD2A8A"/>
    <w:rsid w:val="00AD5DC8"/>
    <w:rsid w:val="00AF4481"/>
    <w:rsid w:val="00B034B7"/>
    <w:rsid w:val="00B03A98"/>
    <w:rsid w:val="00B24899"/>
    <w:rsid w:val="00B25A5E"/>
    <w:rsid w:val="00B31A91"/>
    <w:rsid w:val="00B33698"/>
    <w:rsid w:val="00B541BF"/>
    <w:rsid w:val="00B71F3F"/>
    <w:rsid w:val="00B74809"/>
    <w:rsid w:val="00B76674"/>
    <w:rsid w:val="00B8046A"/>
    <w:rsid w:val="00B81C38"/>
    <w:rsid w:val="00B81D9A"/>
    <w:rsid w:val="00B838DF"/>
    <w:rsid w:val="00B83C4F"/>
    <w:rsid w:val="00B93A5B"/>
    <w:rsid w:val="00BD0B98"/>
    <w:rsid w:val="00BE139F"/>
    <w:rsid w:val="00BE2AFB"/>
    <w:rsid w:val="00BF0256"/>
    <w:rsid w:val="00BF0418"/>
    <w:rsid w:val="00C01048"/>
    <w:rsid w:val="00C20EA0"/>
    <w:rsid w:val="00C26728"/>
    <w:rsid w:val="00C26C5B"/>
    <w:rsid w:val="00C33A94"/>
    <w:rsid w:val="00C45A11"/>
    <w:rsid w:val="00C97CC9"/>
    <w:rsid w:val="00CA420E"/>
    <w:rsid w:val="00CB3E74"/>
    <w:rsid w:val="00CC47BC"/>
    <w:rsid w:val="00CE4F84"/>
    <w:rsid w:val="00CF620A"/>
    <w:rsid w:val="00CF6577"/>
    <w:rsid w:val="00D16F90"/>
    <w:rsid w:val="00D21D3D"/>
    <w:rsid w:val="00D341AC"/>
    <w:rsid w:val="00D36C55"/>
    <w:rsid w:val="00D83D31"/>
    <w:rsid w:val="00DA1BEE"/>
    <w:rsid w:val="00DA29BB"/>
    <w:rsid w:val="00DD3A2E"/>
    <w:rsid w:val="00DD4A87"/>
    <w:rsid w:val="00DE2502"/>
    <w:rsid w:val="00DE2513"/>
    <w:rsid w:val="00DE6F47"/>
    <w:rsid w:val="00DF50E5"/>
    <w:rsid w:val="00DF68E4"/>
    <w:rsid w:val="00E06F2F"/>
    <w:rsid w:val="00E07AC5"/>
    <w:rsid w:val="00E27435"/>
    <w:rsid w:val="00E373BB"/>
    <w:rsid w:val="00E80921"/>
    <w:rsid w:val="00E82E92"/>
    <w:rsid w:val="00E91F06"/>
    <w:rsid w:val="00E93B73"/>
    <w:rsid w:val="00E97884"/>
    <w:rsid w:val="00EA131D"/>
    <w:rsid w:val="00EB626D"/>
    <w:rsid w:val="00EB7359"/>
    <w:rsid w:val="00EC7EFD"/>
    <w:rsid w:val="00EE2328"/>
    <w:rsid w:val="00EE368A"/>
    <w:rsid w:val="00EE74D5"/>
    <w:rsid w:val="00EF5A37"/>
    <w:rsid w:val="00F05AB4"/>
    <w:rsid w:val="00F113B8"/>
    <w:rsid w:val="00F15F0D"/>
    <w:rsid w:val="00F221ED"/>
    <w:rsid w:val="00F344BF"/>
    <w:rsid w:val="00F57E34"/>
    <w:rsid w:val="00F62BA6"/>
    <w:rsid w:val="00F62E77"/>
    <w:rsid w:val="00F632FC"/>
    <w:rsid w:val="00FB2A87"/>
    <w:rsid w:val="00FB5CD0"/>
    <w:rsid w:val="00FE6F13"/>
    <w:rsid w:val="00FF2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67154A22"/>
  <w15:docId w15:val="{9C66093B-13B1-46E1-9A36-9BD1E7ED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2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lla.tim.elliot@egnahemsbolaget.s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C24DD-03B4-4A75-9069-E65F500E5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46</TotalTime>
  <Pages>2</Pages>
  <Words>506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Camilla Tim Elliot</dc:creator>
  <cp:lastModifiedBy>Camilla Tim.Elliot</cp:lastModifiedBy>
  <cp:revision>6</cp:revision>
  <cp:lastPrinted>2016-10-21T12:08:00Z</cp:lastPrinted>
  <dcterms:created xsi:type="dcterms:W3CDTF">2016-10-21T10:55:00Z</dcterms:created>
  <dcterms:modified xsi:type="dcterms:W3CDTF">2016-10-21T12:12:00Z</dcterms:modified>
</cp:coreProperties>
</file>