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3204" w14:textId="77777777" w:rsidR="00051DA9" w:rsidRDefault="00C17C50"/>
    <w:p w14:paraId="59A8AD7A" w14:textId="77777777" w:rsidR="0020092B" w:rsidRDefault="009E2592">
      <w:pPr>
        <w:rPr>
          <w:sz w:val="32"/>
          <w:szCs w:val="32"/>
        </w:rPr>
      </w:pPr>
      <w:r w:rsidRPr="009E2592">
        <w:rPr>
          <w:rFonts w:ascii="FreightSans Pro Medium" w:hAnsi="FreightSans Pro Medium"/>
          <w:i/>
        </w:rPr>
        <w:t>Pressmeddelande 201</w:t>
      </w:r>
      <w:r w:rsidR="0020092B">
        <w:rPr>
          <w:rFonts w:ascii="FreightSans Pro Medium" w:hAnsi="FreightSans Pro Medium"/>
          <w:i/>
        </w:rPr>
        <w:t>8-19-6</w:t>
      </w:r>
      <w:r>
        <w:rPr>
          <w:rFonts w:ascii="FreightSans Pro Medium" w:hAnsi="FreightSans Pro Medium"/>
        </w:rPr>
        <w:br/>
      </w:r>
      <w:r w:rsidR="0020092B">
        <w:rPr>
          <w:sz w:val="32"/>
          <w:szCs w:val="32"/>
        </w:rPr>
        <w:t>NBV lanserar tre animerade kortfilmer om demokrat</w:t>
      </w:r>
      <w:r w:rsidR="0020092B">
        <w:rPr>
          <w:sz w:val="32"/>
          <w:szCs w:val="32"/>
        </w:rPr>
        <w:t>i inför valet</w:t>
      </w:r>
    </w:p>
    <w:p w14:paraId="3713FBFC" w14:textId="77777777" w:rsidR="0020092B" w:rsidRPr="0020092B" w:rsidRDefault="009E2592" w:rsidP="0020092B">
      <w:pPr>
        <w:rPr>
          <w:rFonts w:ascii="FreightSans Pro Medium" w:hAnsi="FreightSans Pro Medium"/>
        </w:rPr>
        <w:sectPr w:rsidR="0020092B" w:rsidRPr="0020092B" w:rsidSect="00A62D9F">
          <w:headerReference w:type="default" r:id="rId8"/>
          <w:footerReference w:type="default" r:id="rId9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20092B">
        <w:rPr>
          <w:rFonts w:ascii="FreightSans Pro Medium" w:hAnsi="FreightSans Pro Medium"/>
          <w:sz w:val="36"/>
          <w:szCs w:val="36"/>
        </w:rPr>
        <w:br/>
      </w:r>
      <w:r w:rsidR="0020092B">
        <w:rPr>
          <w:noProof/>
          <w:sz w:val="36"/>
          <w:szCs w:val="36"/>
          <w:lang w:eastAsia="sv-SE"/>
        </w:rPr>
        <w:drawing>
          <wp:inline distT="0" distB="0" distL="0" distR="0" wp14:anchorId="4453806E" wp14:editId="5272C923">
            <wp:extent cx="6007735" cy="3363695"/>
            <wp:effectExtent l="0" t="0" r="1206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̈rmavbild 2018-04-20 kl. 13.44.3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503" cy="337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92B">
        <w:rPr>
          <w:rFonts w:ascii="FreightSans Pro Medium" w:hAnsi="FreightSans Pro Medium"/>
          <w:sz w:val="36"/>
          <w:szCs w:val="36"/>
        </w:rPr>
        <w:br/>
      </w:r>
      <w:r w:rsidRPr="0020092B">
        <w:rPr>
          <w:rFonts w:ascii="FreightSans Pro Medium" w:hAnsi="FreightSans Pro Medium"/>
          <w:b/>
          <w:sz w:val="28"/>
          <w:szCs w:val="28"/>
        </w:rPr>
        <w:br/>
      </w:r>
      <w:r w:rsidR="0020092B" w:rsidRPr="0020092B">
        <w:rPr>
          <w:rFonts w:ascii="FreightSans Pro Medium" w:hAnsi="FreightSans Pro Medium"/>
          <w:b/>
          <w:sz w:val="28"/>
          <w:szCs w:val="28"/>
        </w:rPr>
        <w:t xml:space="preserve">För att höja allmänhetens kunskaper i demokrati inför valet lanserar NBV tre kortfilmer. Filmerna handlar om demokrati i Sverige, vad som skiljer olika partier åt och om demokratins skörhet. </w:t>
      </w:r>
      <w:r w:rsidR="0020092B" w:rsidRPr="0020092B">
        <w:rPr>
          <w:rFonts w:ascii="FreightSans Pro Medium" w:hAnsi="FreightSans Pro Medium"/>
          <w:b/>
          <w:sz w:val="28"/>
          <w:szCs w:val="28"/>
        </w:rPr>
        <w:br/>
      </w:r>
      <w:r w:rsidR="0020092B" w:rsidRPr="0020092B">
        <w:rPr>
          <w:rFonts w:ascii="FreightSans Pro Medium" w:hAnsi="FreightSans Pro Medium"/>
          <w:b/>
        </w:rPr>
        <w:br/>
      </w:r>
      <w:r w:rsidR="0020092B" w:rsidRPr="0020092B">
        <w:rPr>
          <w:rFonts w:ascii="FreightSans Pro Medium" w:hAnsi="FreightSans Pro Medium"/>
        </w:rPr>
        <w:t xml:space="preserve">Filmerna har tagits fram i samarbete med </w:t>
      </w:r>
      <w:proofErr w:type="spellStart"/>
      <w:r w:rsidR="0020092B" w:rsidRPr="0020092B">
        <w:rPr>
          <w:rFonts w:ascii="FreightSans Pro Medium" w:hAnsi="FreightSans Pro Medium"/>
        </w:rPr>
        <w:t>Explainer</w:t>
      </w:r>
      <w:proofErr w:type="spellEnd"/>
      <w:r w:rsidR="0020092B" w:rsidRPr="0020092B">
        <w:rPr>
          <w:rFonts w:ascii="FreightSans Pro Medium" w:hAnsi="FreightSans Pro Medium"/>
        </w:rPr>
        <w:t xml:space="preserve"> AB under NBV-kampanjen ”Jag röstar! – för demokratin”. Syftet med filmerna är att höja allmänhetens kunskaper om demokrati inför valet 2018. </w:t>
      </w:r>
    </w:p>
    <w:p w14:paraId="14B6C426" w14:textId="77777777" w:rsidR="0020092B" w:rsidRPr="0020092B" w:rsidRDefault="0020092B" w:rsidP="0020092B">
      <w:pPr>
        <w:rPr>
          <w:rFonts w:ascii="FreightSans Pro Medium" w:hAnsi="FreightSans Pro Medium"/>
          <w:b/>
        </w:rPr>
      </w:pPr>
      <w:r w:rsidRPr="0020092B">
        <w:rPr>
          <w:rFonts w:ascii="FreightSans Pro Medium" w:hAnsi="FreightSans Pro Medium"/>
        </w:rPr>
        <w:lastRenderedPageBreak/>
        <w:br/>
      </w:r>
      <w:r w:rsidRPr="0020092B">
        <w:rPr>
          <w:rFonts w:ascii="FreightSans Pro Medium" w:hAnsi="FreightSans Pro Medium"/>
          <w:b/>
        </w:rPr>
        <w:t xml:space="preserve">Filmerna behandlar ämnen som: </w:t>
      </w:r>
    </w:p>
    <w:p w14:paraId="428F91DD" w14:textId="77777777" w:rsidR="0020092B" w:rsidRPr="0020092B" w:rsidRDefault="0020092B" w:rsidP="0020092B">
      <w:pPr>
        <w:pStyle w:val="Liststycke"/>
        <w:numPr>
          <w:ilvl w:val="0"/>
          <w:numId w:val="5"/>
        </w:numPr>
        <w:rPr>
          <w:rFonts w:ascii="FreightSans Pro Medium" w:hAnsi="FreightSans Pro Medium"/>
        </w:rPr>
      </w:pPr>
      <w:r w:rsidRPr="0020092B">
        <w:rPr>
          <w:rFonts w:ascii="FreightSans Pro Medium" w:hAnsi="FreightSans Pro Medium"/>
        </w:rPr>
        <w:t xml:space="preserve">Hur den representativa demokratin fungerar i Sverige. </w:t>
      </w:r>
    </w:p>
    <w:p w14:paraId="18DB9DA2" w14:textId="77777777" w:rsidR="0020092B" w:rsidRPr="0020092B" w:rsidRDefault="0020092B" w:rsidP="0020092B">
      <w:pPr>
        <w:pStyle w:val="Liststycke"/>
        <w:numPr>
          <w:ilvl w:val="0"/>
          <w:numId w:val="5"/>
        </w:numPr>
        <w:rPr>
          <w:rFonts w:ascii="FreightSans Pro Medium" w:hAnsi="FreightSans Pro Medium"/>
        </w:rPr>
      </w:pPr>
      <w:r w:rsidRPr="0020092B">
        <w:rPr>
          <w:rFonts w:ascii="FreightSans Pro Medium" w:hAnsi="FreightSans Pro Medium"/>
        </w:rPr>
        <w:t xml:space="preserve">Hur man röstar i valet. </w:t>
      </w:r>
    </w:p>
    <w:p w14:paraId="3C3B1B3B" w14:textId="77777777" w:rsidR="0020092B" w:rsidRPr="0020092B" w:rsidRDefault="0020092B" w:rsidP="0020092B">
      <w:pPr>
        <w:pStyle w:val="Liststycke"/>
        <w:numPr>
          <w:ilvl w:val="0"/>
          <w:numId w:val="5"/>
        </w:numPr>
        <w:rPr>
          <w:rFonts w:ascii="FreightSans Pro Medium" w:hAnsi="FreightSans Pro Medium"/>
        </w:rPr>
      </w:pPr>
      <w:r w:rsidRPr="0020092B">
        <w:rPr>
          <w:rFonts w:ascii="FreightSans Pro Medium" w:hAnsi="FreightSans Pro Medium"/>
        </w:rPr>
        <w:t xml:space="preserve">Varför det är viktigt att rösta. </w:t>
      </w:r>
    </w:p>
    <w:p w14:paraId="429075EF" w14:textId="77777777" w:rsidR="0020092B" w:rsidRDefault="0020092B" w:rsidP="0020092B">
      <w:pPr>
        <w:pStyle w:val="Liststycke"/>
        <w:numPr>
          <w:ilvl w:val="0"/>
          <w:numId w:val="5"/>
        </w:numPr>
        <w:rPr>
          <w:rFonts w:ascii="FreightSans Pro Medium" w:hAnsi="FreightSans Pro Medium"/>
        </w:rPr>
      </w:pPr>
      <w:r w:rsidRPr="0020092B">
        <w:rPr>
          <w:rFonts w:ascii="FreightSans Pro Medium" w:hAnsi="FreightSans Pro Medium"/>
        </w:rPr>
        <w:t>Höger-vänster</w:t>
      </w:r>
      <w:r w:rsidR="00DC7422">
        <w:rPr>
          <w:rFonts w:ascii="FreightSans Pro Medium" w:hAnsi="FreightSans Pro Medium"/>
        </w:rPr>
        <w:t>-</w:t>
      </w:r>
      <w:r w:rsidRPr="0020092B">
        <w:rPr>
          <w:rFonts w:ascii="FreightSans Pro Medium" w:hAnsi="FreightSans Pro Medium"/>
        </w:rPr>
        <w:t xml:space="preserve">skalan och GAL-TAN. </w:t>
      </w:r>
    </w:p>
    <w:p w14:paraId="3B0920F3" w14:textId="77777777" w:rsidR="0020092B" w:rsidRDefault="00DC7422" w:rsidP="0020092B">
      <w:pPr>
        <w:pStyle w:val="Liststycke"/>
        <w:numPr>
          <w:ilvl w:val="0"/>
          <w:numId w:val="5"/>
        </w:numPr>
        <w:rPr>
          <w:rFonts w:ascii="FreightSans Pro Medium" w:hAnsi="FreightSans Pro Medium"/>
        </w:rPr>
      </w:pPr>
      <w:r>
        <w:rPr>
          <w:rFonts w:ascii="FreightSans Pro Medium" w:hAnsi="FreightSans Pro Medium"/>
        </w:rPr>
        <w:t>D</w:t>
      </w:r>
      <w:r w:rsidR="0020092B" w:rsidRPr="0020092B">
        <w:rPr>
          <w:rFonts w:ascii="FreightSans Pro Medium" w:hAnsi="FreightSans Pro Medium"/>
        </w:rPr>
        <w:t>emokratin</w:t>
      </w:r>
      <w:r>
        <w:rPr>
          <w:rFonts w:ascii="FreightSans Pro Medium" w:hAnsi="FreightSans Pro Medium"/>
        </w:rPr>
        <w:t>s skörhet.</w:t>
      </w:r>
      <w:r w:rsidR="0020092B" w:rsidRPr="0020092B">
        <w:rPr>
          <w:rFonts w:ascii="FreightSans Pro Medium" w:hAnsi="FreightSans Pro Medium"/>
          <w:sz w:val="28"/>
          <w:szCs w:val="28"/>
        </w:rPr>
        <w:br/>
      </w:r>
      <w:r w:rsidR="0020092B" w:rsidRPr="0020092B">
        <w:rPr>
          <w:rFonts w:ascii="FreightSans Pro Medium" w:hAnsi="FreightSans Pro Medium"/>
          <w:sz w:val="28"/>
          <w:szCs w:val="28"/>
        </w:rPr>
        <w:br/>
      </w:r>
    </w:p>
    <w:p w14:paraId="6841DCEC" w14:textId="77777777" w:rsidR="0020092B" w:rsidRDefault="0020092B" w:rsidP="00DC7422">
      <w:pPr>
        <w:pStyle w:val="Liststycke"/>
        <w:rPr>
          <w:rFonts w:ascii="FreightSans Pro Medium" w:hAnsi="FreightSans Pro Medium"/>
        </w:rPr>
      </w:pPr>
    </w:p>
    <w:p w14:paraId="41C530FC" w14:textId="77777777" w:rsidR="0020092B" w:rsidRDefault="0020092B" w:rsidP="0020092B">
      <w:pPr>
        <w:rPr>
          <w:rFonts w:ascii="FreightSans Pro Medium" w:hAnsi="FreightSans Pro Medium"/>
        </w:rPr>
      </w:pPr>
    </w:p>
    <w:p w14:paraId="44F518ED" w14:textId="77777777" w:rsidR="0020092B" w:rsidRDefault="0020092B" w:rsidP="0020092B">
      <w:pPr>
        <w:rPr>
          <w:rFonts w:ascii="FreightSans Pro Medium" w:hAnsi="FreightSans Pro Medium"/>
        </w:rPr>
      </w:pPr>
    </w:p>
    <w:p w14:paraId="09CA0CB9" w14:textId="77777777" w:rsidR="00DC7422" w:rsidRDefault="00DC7422" w:rsidP="0020092B">
      <w:pPr>
        <w:rPr>
          <w:rFonts w:ascii="FreightSans Pro Medium" w:hAnsi="FreightSans Pro Medium"/>
          <w:b/>
        </w:rPr>
      </w:pPr>
    </w:p>
    <w:p w14:paraId="2756D9C5" w14:textId="77777777" w:rsidR="0020092B" w:rsidRDefault="0020092B" w:rsidP="0020092B">
      <w:pPr>
        <w:rPr>
          <w:rFonts w:ascii="FreightSans Pro Medium" w:hAnsi="FreightSans Pro Medium"/>
          <w:b/>
          <w:sz w:val="28"/>
          <w:szCs w:val="28"/>
        </w:rPr>
      </w:pPr>
      <w:r w:rsidRPr="0020092B">
        <w:rPr>
          <w:rFonts w:ascii="FreightSans Pro Medium" w:hAnsi="FreightSans Pro Medium"/>
          <w:b/>
        </w:rPr>
        <w:t>Filmerna finns att titta på här:</w:t>
      </w:r>
      <w:r w:rsidRPr="0020092B">
        <w:rPr>
          <w:rFonts w:ascii="FreightSans Pro Medium" w:hAnsi="FreightSans Pro Medium"/>
          <w:b/>
          <w:sz w:val="28"/>
          <w:szCs w:val="28"/>
        </w:rPr>
        <w:t xml:space="preserve"> </w:t>
      </w:r>
    </w:p>
    <w:p w14:paraId="49ED15C2" w14:textId="77777777" w:rsidR="0057655F" w:rsidRPr="0057655F" w:rsidRDefault="0057655F" w:rsidP="0020092B">
      <w:pPr>
        <w:rPr>
          <w:rFonts w:ascii="FreightSans Pro Medium" w:hAnsi="FreightSans Pro Medium"/>
          <w:lang w:val="en-US"/>
        </w:rPr>
      </w:pPr>
      <w:proofErr w:type="spellStart"/>
      <w:r w:rsidRPr="0057655F">
        <w:rPr>
          <w:rFonts w:ascii="FreightSans Pro Medium" w:hAnsi="FreightSans Pro Medium"/>
          <w:lang w:val="en-US"/>
        </w:rPr>
        <w:t>Youtube</w:t>
      </w:r>
      <w:proofErr w:type="spellEnd"/>
      <w:r w:rsidRPr="0057655F">
        <w:rPr>
          <w:rFonts w:ascii="FreightSans Pro Medium" w:hAnsi="FreightSans Pro Medium"/>
          <w:lang w:val="en-US"/>
        </w:rPr>
        <w:t xml:space="preserve">: </w:t>
      </w:r>
      <w:hyperlink r:id="rId11" w:history="1">
        <w:r w:rsidRPr="0057655F">
          <w:rPr>
            <w:rStyle w:val="Hyperlnk"/>
            <w:rFonts w:ascii="FreightSans Pro Medium" w:hAnsi="FreightSans Pro Medium"/>
            <w:lang w:val="en-US"/>
          </w:rPr>
          <w:t>https://www.youtube.com/playlist?list=PLO3MI4xlrqiFTG4dB7CQlAdEeEDpBtVBW</w:t>
        </w:r>
      </w:hyperlink>
    </w:p>
    <w:p w14:paraId="2768A059" w14:textId="77777777" w:rsidR="00DC7422" w:rsidRDefault="00DC7422" w:rsidP="0020092B">
      <w:pPr>
        <w:rPr>
          <w:rFonts w:ascii="FreightSans Pro Medium" w:hAnsi="FreightSans Pro Medium"/>
        </w:rPr>
      </w:pPr>
      <w:r w:rsidRPr="00DC7422">
        <w:rPr>
          <w:rFonts w:ascii="FreightSans Pro Medium" w:hAnsi="FreightSans Pro Medium"/>
        </w:rPr>
        <w:t>Jag röstar! – </w:t>
      </w:r>
      <w:r>
        <w:rPr>
          <w:rFonts w:ascii="FreightSans Pro Medium" w:hAnsi="FreightSans Pro Medium"/>
        </w:rPr>
        <w:t xml:space="preserve">för demokratin: </w:t>
      </w:r>
      <w:hyperlink r:id="rId12" w:history="1">
        <w:r w:rsidRPr="00385498">
          <w:rPr>
            <w:rStyle w:val="Hyperlnk"/>
            <w:rFonts w:ascii="FreightSans Pro Medium" w:hAnsi="FreightSans Pro Medium"/>
          </w:rPr>
          <w:t>http://www.jagröstar.se</w:t>
        </w:r>
      </w:hyperlink>
    </w:p>
    <w:p w14:paraId="73DC4D3F" w14:textId="77777777" w:rsidR="009E2592" w:rsidRPr="00DC7422" w:rsidRDefault="00DC7422" w:rsidP="0020092B">
      <w:pPr>
        <w:rPr>
          <w:rFonts w:ascii="FreightSans Pro Medium" w:hAnsi="FreightSans Pro Medium"/>
          <w:lang w:val="en-US"/>
        </w:rPr>
      </w:pPr>
      <w:r w:rsidRPr="00DC7422">
        <w:rPr>
          <w:rFonts w:ascii="FreightSans Pro Medium" w:hAnsi="FreightSans Pro Medium"/>
          <w:lang w:val="en-US"/>
        </w:rPr>
        <w:t xml:space="preserve">Facebook: </w:t>
      </w:r>
      <w:hyperlink r:id="rId13" w:history="1">
        <w:r w:rsidRPr="00DC7422">
          <w:rPr>
            <w:rStyle w:val="Hyperlnk"/>
            <w:rFonts w:ascii="FreightSans Pro Medium" w:hAnsi="FreightSans Pro Medium"/>
            <w:lang w:val="en-US"/>
          </w:rPr>
          <w:t>http://facebook.com/NBVdemokrati</w:t>
        </w:r>
      </w:hyperlink>
    </w:p>
    <w:p w14:paraId="658C5EB3" w14:textId="77777777" w:rsidR="009E2592" w:rsidRPr="00DC7422" w:rsidRDefault="009E2592" w:rsidP="009E2592">
      <w:pPr>
        <w:rPr>
          <w:rFonts w:ascii="FreightSans Pro Medium" w:hAnsi="FreightSans Pro Medium"/>
          <w:lang w:val="en-US"/>
        </w:rPr>
      </w:pPr>
    </w:p>
    <w:p w14:paraId="5519D9C2" w14:textId="77777777" w:rsidR="009E2592" w:rsidRPr="00DC7422" w:rsidRDefault="009E2592" w:rsidP="009E2592">
      <w:pPr>
        <w:rPr>
          <w:rFonts w:ascii="FreightSans Pro Medium" w:hAnsi="FreightSans Pro Medium"/>
          <w:lang w:val="en-US"/>
        </w:rPr>
      </w:pPr>
      <w:bookmarkStart w:id="0" w:name="_GoBack"/>
      <w:bookmarkEnd w:id="0"/>
    </w:p>
    <w:p w14:paraId="5BC3D46C" w14:textId="77777777" w:rsidR="009E2592" w:rsidRDefault="009E2592" w:rsidP="009E2592">
      <w:pPr>
        <w:rPr>
          <w:rFonts w:ascii="FreightSans Pro Medium" w:hAnsi="FreightSans Pro Medium"/>
        </w:rPr>
      </w:pPr>
      <w:r w:rsidRPr="009E2592">
        <w:rPr>
          <w:rFonts w:ascii="FreightSans Pro Medium" w:hAnsi="FreightSans Pro Medium"/>
          <w:b/>
        </w:rPr>
        <w:t>Kontakt</w:t>
      </w:r>
      <w:r>
        <w:rPr>
          <w:rFonts w:ascii="FreightSans Pro Medium" w:hAnsi="FreightSans Pro Medium"/>
          <w:b/>
        </w:rPr>
        <w:t>:</w:t>
      </w:r>
      <w:r>
        <w:rPr>
          <w:rFonts w:ascii="FreightSans Pro Medium" w:hAnsi="FreightSans Pro Medium"/>
        </w:rPr>
        <w:br/>
        <w:t>Sarah Karlsson Borić</w:t>
      </w:r>
    </w:p>
    <w:p w14:paraId="02B91120" w14:textId="77777777" w:rsidR="009E2592" w:rsidRDefault="009E2592" w:rsidP="009E2592">
      <w:pPr>
        <w:rPr>
          <w:rFonts w:ascii="FreightSans Pro Medium" w:hAnsi="FreightSans Pro Medium"/>
        </w:rPr>
      </w:pPr>
      <w:r>
        <w:rPr>
          <w:rFonts w:ascii="FreightSans Pro Medium" w:hAnsi="FreightSans Pro Medium"/>
        </w:rPr>
        <w:t xml:space="preserve">Kommunikatör </w:t>
      </w:r>
      <w:r>
        <w:rPr>
          <w:rFonts w:ascii="FreightSans Pro Medium" w:hAnsi="FreightSans Pro Medium"/>
        </w:rPr>
        <w:br/>
      </w:r>
      <w:hyperlink r:id="rId14" w:history="1">
        <w:r w:rsidRPr="00385498">
          <w:rPr>
            <w:rStyle w:val="Hyperlnk"/>
            <w:rFonts w:ascii="FreightSans Pro Medium" w:hAnsi="FreightSans Pro Medium"/>
          </w:rPr>
          <w:t>sarah.boric@nbv.se</w:t>
        </w:r>
      </w:hyperlink>
    </w:p>
    <w:p w14:paraId="10D29C98" w14:textId="77777777" w:rsidR="009E2592" w:rsidRPr="009E2592" w:rsidRDefault="009E2592" w:rsidP="009E2592">
      <w:pPr>
        <w:rPr>
          <w:rFonts w:ascii="FreightSans Pro Medium" w:hAnsi="FreightSans Pro Medium"/>
        </w:rPr>
      </w:pPr>
      <w:r>
        <w:rPr>
          <w:rFonts w:ascii="FreightSans Pro Medium" w:hAnsi="FreightSans Pro Medium"/>
        </w:rPr>
        <w:t>0762 056 933</w:t>
      </w:r>
    </w:p>
    <w:sectPr w:rsidR="009E2592" w:rsidRPr="009E2592" w:rsidSect="0020092B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C33F0" w14:textId="77777777" w:rsidR="00C17C50" w:rsidRDefault="00C17C50" w:rsidP="009E2592">
      <w:r>
        <w:separator/>
      </w:r>
    </w:p>
  </w:endnote>
  <w:endnote w:type="continuationSeparator" w:id="0">
    <w:p w14:paraId="422E2C50" w14:textId="77777777" w:rsidR="00C17C50" w:rsidRDefault="00C17C50" w:rsidP="009E2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Medium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FreightSansPro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A325C" w14:textId="77777777" w:rsidR="009E2592" w:rsidRPr="009E2592" w:rsidRDefault="009E2592" w:rsidP="009E2592">
    <w:pPr>
      <w:rPr>
        <w:rFonts w:ascii="FreightSansPro" w:eastAsia="Times New Roman" w:hAnsi="FreightSansPro" w:cs="Times New Roman"/>
        <w:color w:val="333333"/>
        <w:shd w:val="clear" w:color="auto" w:fill="FFFFFF"/>
        <w:lang w:eastAsia="sv-SE"/>
      </w:rPr>
    </w:pPr>
    <w:r w:rsidRPr="009E2592">
      <w:rPr>
        <w:rFonts w:ascii="FreightSansPro" w:eastAsia="Times New Roman" w:hAnsi="FreightSansPro" w:cs="Times New Roman"/>
        <w:color w:val="333333"/>
        <w:shd w:val="clear" w:color="auto" w:fill="FFFFFF"/>
        <w:lang w:eastAsia="sv-SE"/>
      </w:rPr>
      <w:t>NBV, Nykterhetsrörelsens Bildnings</w:t>
    </w:r>
    <w:r w:rsidRPr="009E2592">
      <w:rPr>
        <w:rFonts w:ascii="FreightSansPro" w:eastAsia="Times New Roman" w:hAnsi="FreightSansPro" w:cs="Times New Roman"/>
        <w:color w:val="333333"/>
        <w:shd w:val="clear" w:color="auto" w:fill="FFFFFF"/>
        <w:lang w:eastAsia="sv-SE"/>
      </w:rPr>
      <w:softHyphen/>
      <w:t>verksamhet, bedriver folkbildnings</w:t>
    </w:r>
    <w:r w:rsidRPr="009E2592">
      <w:rPr>
        <w:rFonts w:ascii="FreightSansPro" w:eastAsia="Times New Roman" w:hAnsi="FreightSansPro" w:cs="Times New Roman"/>
        <w:color w:val="333333"/>
        <w:shd w:val="clear" w:color="auto" w:fill="FFFFFF"/>
        <w:lang w:eastAsia="sv-SE"/>
      </w:rPr>
      <w:softHyphen/>
      <w:t>verksamhet över hela Sverige. Vi är landets äldsta studie</w:t>
    </w:r>
    <w:r w:rsidRPr="009E2592">
      <w:rPr>
        <w:rFonts w:ascii="FreightSansPro" w:eastAsia="Times New Roman" w:hAnsi="FreightSansPro" w:cs="Times New Roman"/>
        <w:color w:val="333333"/>
        <w:shd w:val="clear" w:color="auto" w:fill="FFFFFF"/>
        <w:lang w:eastAsia="sv-SE"/>
      </w:rPr>
      <w:softHyphen/>
      <w:t>förbund med mer än 120 års erfarenhet av folkbildning. Vi lägger särskild vikt vid frågor som handlar om nykterhet, demokrati och föreningsliv.</w:t>
    </w:r>
    <w:r>
      <w:rPr>
        <w:rFonts w:ascii="FreightSansPro" w:eastAsia="Times New Roman" w:hAnsi="FreightSansPro" w:cs="Times New Roman"/>
        <w:color w:val="333333"/>
        <w:shd w:val="clear" w:color="auto" w:fill="FFFFFF"/>
        <w:lang w:eastAsia="sv-SE"/>
      </w:rPr>
      <w:t xml:space="preserve"> </w:t>
    </w:r>
    <w:hyperlink r:id="rId1" w:history="1">
      <w:r w:rsidRPr="00385498">
        <w:rPr>
          <w:rStyle w:val="Hyperlnk"/>
          <w:rFonts w:ascii="FreightSansPro" w:eastAsia="Times New Roman" w:hAnsi="FreightSansPro" w:cs="Times New Roman"/>
          <w:shd w:val="clear" w:color="auto" w:fill="FFFFFF"/>
          <w:lang w:eastAsia="sv-SE"/>
        </w:rPr>
        <w:t>www.nbv.se</w:t>
      </w:r>
    </w:hyperlink>
  </w:p>
  <w:p w14:paraId="2FCADF78" w14:textId="77777777" w:rsidR="009E2592" w:rsidRDefault="009E259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3F9E4" w14:textId="77777777" w:rsidR="00C17C50" w:rsidRDefault="00C17C50" w:rsidP="009E2592">
      <w:r>
        <w:separator/>
      </w:r>
    </w:p>
  </w:footnote>
  <w:footnote w:type="continuationSeparator" w:id="0">
    <w:p w14:paraId="5FB666CB" w14:textId="77777777" w:rsidR="00C17C50" w:rsidRDefault="00C17C50" w:rsidP="009E25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7756E" w14:textId="77777777" w:rsidR="009E2592" w:rsidRDefault="009E2592">
    <w:pPr>
      <w:pStyle w:val="Sidhuvud"/>
    </w:pPr>
    <w:r>
      <w:rPr>
        <w:noProof/>
        <w:lang w:eastAsia="sv-SE"/>
      </w:rPr>
      <w:drawing>
        <wp:inline distT="0" distB="0" distL="0" distR="0" wp14:anchorId="1C065D82" wp14:editId="3B3DFC6C">
          <wp:extent cx="1174794" cy="701040"/>
          <wp:effectExtent l="0" t="0" r="0" b="1016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bv_logo-text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238" cy="716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FB4AD1"/>
    <w:multiLevelType w:val="hybridMultilevel"/>
    <w:tmpl w:val="D40C87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F7068"/>
    <w:multiLevelType w:val="hybridMultilevel"/>
    <w:tmpl w:val="44304B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E53D5"/>
    <w:multiLevelType w:val="hybridMultilevel"/>
    <w:tmpl w:val="2A348CEE"/>
    <w:lvl w:ilvl="0" w:tplc="474E0A22">
      <w:numFmt w:val="bullet"/>
      <w:lvlText w:val="–"/>
      <w:lvlJc w:val="left"/>
      <w:pPr>
        <w:ind w:left="720" w:hanging="360"/>
      </w:pPr>
      <w:rPr>
        <w:rFonts w:ascii="FreightSans Pro Medium" w:eastAsiaTheme="minorHAnsi" w:hAnsi="FreightSans Pro Medium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D9019E"/>
    <w:multiLevelType w:val="hybridMultilevel"/>
    <w:tmpl w:val="7F02F7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5F7391"/>
    <w:multiLevelType w:val="hybridMultilevel"/>
    <w:tmpl w:val="C388BF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2B"/>
    <w:rsid w:val="0020092B"/>
    <w:rsid w:val="00410B07"/>
    <w:rsid w:val="0057655F"/>
    <w:rsid w:val="00606255"/>
    <w:rsid w:val="009E2592"/>
    <w:rsid w:val="00A62D9F"/>
    <w:rsid w:val="00C17C50"/>
    <w:rsid w:val="00DC7422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99DE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E259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E2592"/>
  </w:style>
  <w:style w:type="paragraph" w:styleId="Sidfot">
    <w:name w:val="footer"/>
    <w:basedOn w:val="Normal"/>
    <w:link w:val="SidfotChar"/>
    <w:uiPriority w:val="99"/>
    <w:unhideWhenUsed/>
    <w:rsid w:val="009E259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E2592"/>
  </w:style>
  <w:style w:type="character" w:styleId="Hyperlnk">
    <w:name w:val="Hyperlink"/>
    <w:basedOn w:val="Standardstycketeckensnitt"/>
    <w:uiPriority w:val="99"/>
    <w:unhideWhenUsed/>
    <w:rsid w:val="009E2592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9E2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6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playlist?list=PLO3MI4xlrqiFTG4dB7CQlAdEeEDpBtVBW" TargetMode="External"/><Relationship Id="rId12" Type="http://schemas.openxmlformats.org/officeDocument/2006/relationships/hyperlink" Target="http://www.jagr&#246;star.se" TargetMode="External"/><Relationship Id="rId13" Type="http://schemas.openxmlformats.org/officeDocument/2006/relationships/hyperlink" Target="http://facebook.com/NBVdemokrati" TargetMode="External"/><Relationship Id="rId14" Type="http://schemas.openxmlformats.org/officeDocument/2006/relationships/hyperlink" Target="mailto:sarah.boric@nbv.se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bv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rahboric/Desktop/OneDrive%20-%20NBV/Privat%20mapp/Press/Mall%20-%20Pressmeddelande%20NBV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959D47-1B38-9C44-934E-38D040E3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- Pressmeddelande NBV.dotx</Template>
  <TotalTime>16</TotalTime>
  <Pages>2</Pages>
  <Words>190</Words>
  <Characters>1009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Karlsson Borić</dc:creator>
  <cp:keywords/>
  <dc:description/>
  <cp:lastModifiedBy>Sarah Karlsson Borić</cp:lastModifiedBy>
  <cp:revision>1</cp:revision>
  <dcterms:created xsi:type="dcterms:W3CDTF">2018-06-19T13:36:00Z</dcterms:created>
  <dcterms:modified xsi:type="dcterms:W3CDTF">2018-06-19T13:59:00Z</dcterms:modified>
</cp:coreProperties>
</file>