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E3903" w14:textId="77777777" w:rsidR="0070386C" w:rsidRDefault="0070386C" w:rsidP="00FA4A9D">
      <w:pPr>
        <w:tabs>
          <w:tab w:val="right" w:pos="8931"/>
        </w:tabs>
        <w:jc w:val="both"/>
        <w:rPr>
          <w:rFonts w:cstheme="minorHAnsi"/>
          <w:b/>
          <w:bCs/>
          <w:color w:val="44546A" w:themeColor="text2"/>
          <w:sz w:val="36"/>
          <w:szCs w:val="36"/>
        </w:rPr>
      </w:pPr>
    </w:p>
    <w:p w14:paraId="6293AF1A" w14:textId="4446DF38" w:rsidR="00025364" w:rsidRPr="00612264" w:rsidRDefault="005E00C4" w:rsidP="00FA4A9D">
      <w:pPr>
        <w:tabs>
          <w:tab w:val="right" w:pos="8931"/>
        </w:tabs>
        <w:jc w:val="both"/>
        <w:rPr>
          <w:rFonts w:cstheme="minorHAnsi"/>
          <w:b/>
          <w:bCs/>
          <w:color w:val="44546A" w:themeColor="text2"/>
        </w:rPr>
      </w:pPr>
      <w:r w:rsidRPr="00612264">
        <w:rPr>
          <w:rFonts w:cstheme="minorHAnsi"/>
          <w:b/>
          <w:bCs/>
          <w:color w:val="44546A" w:themeColor="text2"/>
          <w:sz w:val="36"/>
          <w:szCs w:val="36"/>
        </w:rPr>
        <w:t>Pressemitteilung</w:t>
      </w:r>
      <w:r w:rsidR="00AD0725" w:rsidRPr="00612264">
        <w:rPr>
          <w:rFonts w:cstheme="minorHAnsi"/>
          <w:b/>
          <w:color w:val="44546A" w:themeColor="text2"/>
        </w:rPr>
        <w:tab/>
      </w:r>
      <w:r w:rsidR="0076067F">
        <w:rPr>
          <w:rFonts w:cstheme="minorHAnsi"/>
          <w:b/>
          <w:color w:val="44546A" w:themeColor="text2"/>
        </w:rPr>
        <w:t>12. Februar 2020</w:t>
      </w:r>
    </w:p>
    <w:p w14:paraId="56B154AE" w14:textId="77777777" w:rsidR="00AD0725" w:rsidRPr="00612264" w:rsidRDefault="00AD0725" w:rsidP="00FA4A9D">
      <w:pPr>
        <w:jc w:val="both"/>
        <w:rPr>
          <w:rFonts w:cstheme="minorHAnsi"/>
        </w:rPr>
      </w:pPr>
    </w:p>
    <w:p w14:paraId="251B57C5" w14:textId="77777777" w:rsidR="0070386C" w:rsidRDefault="0070386C" w:rsidP="00FA4A9D">
      <w:pPr>
        <w:jc w:val="both"/>
        <w:rPr>
          <w:rFonts w:cstheme="minorHAnsi"/>
          <w:b/>
          <w:bCs/>
          <w:sz w:val="28"/>
          <w:szCs w:val="28"/>
        </w:rPr>
      </w:pPr>
    </w:p>
    <w:p w14:paraId="7D3C25BC" w14:textId="77777777" w:rsidR="0070386C" w:rsidRDefault="0070386C" w:rsidP="00FA4A9D">
      <w:pPr>
        <w:jc w:val="both"/>
        <w:rPr>
          <w:rFonts w:cstheme="minorHAnsi"/>
          <w:b/>
          <w:bCs/>
          <w:sz w:val="28"/>
          <w:szCs w:val="28"/>
        </w:rPr>
      </w:pPr>
    </w:p>
    <w:p w14:paraId="3E8E79CE" w14:textId="2502F34A" w:rsidR="007B5EBE" w:rsidRDefault="00F95AAD" w:rsidP="00FA4A9D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Kiel holen </w:t>
      </w:r>
      <w:r w:rsidR="007B5EBE">
        <w:rPr>
          <w:rFonts w:cstheme="minorHAnsi"/>
          <w:b/>
          <w:bCs/>
          <w:sz w:val="28"/>
          <w:szCs w:val="28"/>
        </w:rPr>
        <w:t>–</w:t>
      </w:r>
      <w:r>
        <w:rPr>
          <w:rFonts w:cstheme="minorHAnsi"/>
          <w:b/>
          <w:bCs/>
          <w:sz w:val="28"/>
          <w:szCs w:val="28"/>
        </w:rPr>
        <w:t xml:space="preserve"> </w:t>
      </w:r>
      <w:r w:rsidR="007B5EBE">
        <w:rPr>
          <w:rFonts w:cstheme="minorHAnsi"/>
          <w:b/>
          <w:bCs/>
          <w:sz w:val="28"/>
          <w:szCs w:val="28"/>
        </w:rPr>
        <w:t>das heißt in Kiel</w:t>
      </w:r>
      <w:r w:rsidR="007867AA">
        <w:rPr>
          <w:rFonts w:cstheme="minorHAnsi"/>
          <w:b/>
          <w:bCs/>
          <w:sz w:val="28"/>
          <w:szCs w:val="28"/>
        </w:rPr>
        <w:t>.Sailing.City</w:t>
      </w:r>
      <w:r w:rsidR="007B5EBE">
        <w:rPr>
          <w:rFonts w:cstheme="minorHAnsi"/>
          <w:b/>
          <w:bCs/>
          <w:sz w:val="28"/>
          <w:szCs w:val="28"/>
        </w:rPr>
        <w:t>: Freunde einladen</w:t>
      </w:r>
    </w:p>
    <w:p w14:paraId="406E41F4" w14:textId="75F7922D" w:rsidR="00645EE3" w:rsidRPr="00A2244F" w:rsidRDefault="007B5EBE" w:rsidP="00FA4A9D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Mit dem Imagemagazin </w:t>
      </w:r>
      <w:r w:rsidR="00291E53">
        <w:rPr>
          <w:rFonts w:cstheme="minorHAnsi"/>
          <w:b/>
          <w:bCs/>
          <w:sz w:val="28"/>
          <w:szCs w:val="28"/>
        </w:rPr>
        <w:t xml:space="preserve">in der Post </w:t>
      </w:r>
      <w:r w:rsidR="00D67BFC">
        <w:rPr>
          <w:rFonts w:cstheme="minorHAnsi"/>
          <w:b/>
          <w:bCs/>
          <w:sz w:val="28"/>
          <w:szCs w:val="28"/>
        </w:rPr>
        <w:t xml:space="preserve">Kurs auf die Kieler </w:t>
      </w:r>
      <w:r w:rsidR="00F95AAD">
        <w:rPr>
          <w:rFonts w:cstheme="minorHAnsi"/>
          <w:b/>
          <w:bCs/>
          <w:sz w:val="28"/>
          <w:szCs w:val="28"/>
        </w:rPr>
        <w:t xml:space="preserve">Förde nehmen </w:t>
      </w:r>
    </w:p>
    <w:p w14:paraId="1A51EB2C" w14:textId="53B7A690" w:rsidR="00C90304" w:rsidRDefault="00C90304" w:rsidP="00FA4A9D">
      <w:pPr>
        <w:jc w:val="both"/>
        <w:rPr>
          <w:rFonts w:cstheme="minorHAnsi"/>
        </w:rPr>
      </w:pPr>
    </w:p>
    <w:p w14:paraId="6504F130" w14:textId="63F3C4BF" w:rsidR="00CA209D" w:rsidRDefault="00A1745E" w:rsidP="00FA4A9D">
      <w:pPr>
        <w:jc w:val="bot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Mit der</w:t>
      </w:r>
      <w:r w:rsidR="007767C6">
        <w:rPr>
          <w:rFonts w:cstheme="minorHAnsi"/>
          <w:b/>
          <w:bCs/>
          <w:sz w:val="22"/>
          <w:szCs w:val="22"/>
        </w:rPr>
        <w:t xml:space="preserve"> kostenlosen</w:t>
      </w:r>
      <w:r>
        <w:rPr>
          <w:rFonts w:cstheme="minorHAnsi"/>
          <w:b/>
          <w:bCs/>
          <w:sz w:val="22"/>
          <w:szCs w:val="22"/>
        </w:rPr>
        <w:t xml:space="preserve"> </w:t>
      </w:r>
      <w:r w:rsidR="00D91CBF">
        <w:rPr>
          <w:rFonts w:cstheme="minorHAnsi"/>
          <w:b/>
          <w:bCs/>
          <w:sz w:val="22"/>
          <w:szCs w:val="22"/>
        </w:rPr>
        <w:t>Aktion</w:t>
      </w:r>
      <w:r>
        <w:rPr>
          <w:rFonts w:cstheme="minorHAnsi"/>
          <w:b/>
          <w:bCs/>
          <w:sz w:val="22"/>
          <w:szCs w:val="22"/>
        </w:rPr>
        <w:t xml:space="preserve"> </w:t>
      </w:r>
      <w:r w:rsidR="00D515BC">
        <w:rPr>
          <w:rFonts w:cstheme="minorHAnsi"/>
          <w:b/>
          <w:bCs/>
          <w:sz w:val="22"/>
          <w:szCs w:val="22"/>
        </w:rPr>
        <w:t xml:space="preserve">„Kiel holen“ </w:t>
      </w:r>
      <w:r w:rsidR="005A398B">
        <w:rPr>
          <w:rFonts w:cstheme="minorHAnsi"/>
          <w:b/>
          <w:bCs/>
          <w:sz w:val="22"/>
          <w:szCs w:val="22"/>
        </w:rPr>
        <w:t>von Kiel-Marketing</w:t>
      </w:r>
      <w:r w:rsidR="007C6533">
        <w:rPr>
          <w:rFonts w:cstheme="minorHAnsi"/>
          <w:b/>
          <w:bCs/>
          <w:sz w:val="22"/>
          <w:szCs w:val="22"/>
        </w:rPr>
        <w:t xml:space="preserve"> </w:t>
      </w:r>
      <w:r w:rsidR="00D55E40">
        <w:rPr>
          <w:rFonts w:cstheme="minorHAnsi"/>
          <w:b/>
          <w:bCs/>
          <w:sz w:val="22"/>
          <w:szCs w:val="22"/>
        </w:rPr>
        <w:t>können</w:t>
      </w:r>
      <w:r w:rsidR="00432973">
        <w:rPr>
          <w:rFonts w:cstheme="minorHAnsi"/>
          <w:b/>
          <w:bCs/>
          <w:sz w:val="22"/>
          <w:szCs w:val="22"/>
        </w:rPr>
        <w:t xml:space="preserve"> </w:t>
      </w:r>
      <w:r w:rsidR="005A398B">
        <w:rPr>
          <w:rFonts w:cstheme="minorHAnsi"/>
          <w:b/>
          <w:bCs/>
          <w:sz w:val="22"/>
          <w:szCs w:val="22"/>
        </w:rPr>
        <w:t xml:space="preserve">Einheimische und </w:t>
      </w:r>
      <w:r w:rsidR="006B4BDF">
        <w:rPr>
          <w:rFonts w:cstheme="minorHAnsi"/>
          <w:b/>
          <w:bCs/>
          <w:sz w:val="22"/>
          <w:szCs w:val="22"/>
        </w:rPr>
        <w:t>U</w:t>
      </w:r>
      <w:r w:rsidR="00574CCB">
        <w:rPr>
          <w:rFonts w:cstheme="minorHAnsi"/>
          <w:b/>
          <w:bCs/>
          <w:sz w:val="22"/>
          <w:szCs w:val="22"/>
        </w:rPr>
        <w:t xml:space="preserve">rlauber </w:t>
      </w:r>
      <w:r w:rsidR="00D86298">
        <w:rPr>
          <w:rFonts w:cstheme="minorHAnsi"/>
          <w:b/>
          <w:bCs/>
          <w:sz w:val="22"/>
          <w:szCs w:val="22"/>
        </w:rPr>
        <w:t xml:space="preserve">noch bis zum </w:t>
      </w:r>
      <w:r w:rsidR="00525448">
        <w:rPr>
          <w:rFonts w:cstheme="minorHAnsi"/>
          <w:b/>
          <w:bCs/>
          <w:sz w:val="22"/>
          <w:szCs w:val="22"/>
        </w:rPr>
        <w:t>30.03.2020</w:t>
      </w:r>
      <w:r w:rsidR="00BA20DC">
        <w:rPr>
          <w:rFonts w:cstheme="minorHAnsi"/>
          <w:b/>
          <w:bCs/>
          <w:sz w:val="22"/>
          <w:szCs w:val="22"/>
        </w:rPr>
        <w:t xml:space="preserve"> </w:t>
      </w:r>
      <w:r w:rsidR="00200164">
        <w:rPr>
          <w:rFonts w:cstheme="minorHAnsi"/>
          <w:b/>
          <w:bCs/>
          <w:sz w:val="22"/>
          <w:szCs w:val="22"/>
        </w:rPr>
        <w:t xml:space="preserve">Postkarten mit persönlichen Grüßen </w:t>
      </w:r>
      <w:r w:rsidR="00BA20DC">
        <w:rPr>
          <w:rFonts w:cstheme="minorHAnsi"/>
          <w:b/>
          <w:bCs/>
          <w:sz w:val="22"/>
          <w:szCs w:val="22"/>
        </w:rPr>
        <w:t xml:space="preserve">von der Kieler Förde </w:t>
      </w:r>
      <w:r w:rsidR="003B2A91">
        <w:rPr>
          <w:rFonts w:cstheme="minorHAnsi"/>
          <w:b/>
          <w:bCs/>
          <w:sz w:val="22"/>
          <w:szCs w:val="22"/>
        </w:rPr>
        <w:t xml:space="preserve">an Freunde </w:t>
      </w:r>
      <w:r w:rsidR="00101779">
        <w:rPr>
          <w:rFonts w:cstheme="minorHAnsi"/>
          <w:b/>
          <w:bCs/>
          <w:sz w:val="22"/>
          <w:szCs w:val="22"/>
        </w:rPr>
        <w:t xml:space="preserve">kostenlos abgeben, die mit dem </w:t>
      </w:r>
      <w:r w:rsidR="00200164">
        <w:rPr>
          <w:rFonts w:cstheme="minorHAnsi"/>
          <w:b/>
          <w:bCs/>
          <w:sz w:val="22"/>
          <w:szCs w:val="22"/>
        </w:rPr>
        <w:t>aktuelle</w:t>
      </w:r>
      <w:r w:rsidR="00101779">
        <w:rPr>
          <w:rFonts w:cstheme="minorHAnsi"/>
          <w:b/>
          <w:bCs/>
          <w:sz w:val="22"/>
          <w:szCs w:val="22"/>
        </w:rPr>
        <w:t>n</w:t>
      </w:r>
      <w:r w:rsidR="00200164">
        <w:rPr>
          <w:rFonts w:cstheme="minorHAnsi"/>
          <w:b/>
          <w:bCs/>
          <w:sz w:val="22"/>
          <w:szCs w:val="22"/>
        </w:rPr>
        <w:t xml:space="preserve"> Urlaubsmagazin </w:t>
      </w:r>
      <w:r w:rsidR="00101779">
        <w:rPr>
          <w:rFonts w:cstheme="minorHAnsi"/>
          <w:b/>
          <w:bCs/>
          <w:sz w:val="22"/>
          <w:szCs w:val="22"/>
        </w:rPr>
        <w:t>versendet werden.</w:t>
      </w:r>
      <w:r w:rsidR="00B624FE">
        <w:rPr>
          <w:rFonts w:cstheme="minorHAnsi"/>
          <w:b/>
          <w:bCs/>
          <w:sz w:val="22"/>
          <w:szCs w:val="22"/>
        </w:rPr>
        <w:t xml:space="preserve"> </w:t>
      </w:r>
    </w:p>
    <w:p w14:paraId="49B69040" w14:textId="77777777" w:rsidR="00C90304" w:rsidRDefault="00C90304" w:rsidP="00FA4A9D">
      <w:pPr>
        <w:jc w:val="both"/>
        <w:rPr>
          <w:rFonts w:cstheme="minorHAnsi"/>
          <w:sz w:val="22"/>
          <w:szCs w:val="22"/>
        </w:rPr>
      </w:pPr>
    </w:p>
    <w:p w14:paraId="7A8291A8" w14:textId="05A4A2E2" w:rsidR="00C90304" w:rsidRPr="00612264" w:rsidRDefault="00C90304" w:rsidP="00FA4A9D">
      <w:pPr>
        <w:jc w:val="both"/>
        <w:rPr>
          <w:rFonts w:cstheme="minorHAnsi"/>
        </w:rPr>
      </w:pPr>
    </w:p>
    <w:p w14:paraId="60E4F87E" w14:textId="7EF3E1FA" w:rsidR="00645EE3" w:rsidRPr="00612264" w:rsidRDefault="00E417F4" w:rsidP="00FA4A9D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AABC676" wp14:editId="7102568D">
            <wp:simplePos x="0" y="0"/>
            <wp:positionH relativeFrom="column">
              <wp:posOffset>3522345</wp:posOffset>
            </wp:positionH>
            <wp:positionV relativeFrom="paragraph">
              <wp:posOffset>407832</wp:posOffset>
            </wp:positionV>
            <wp:extent cx="2235200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355" y="21534"/>
                <wp:lineTo x="21355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_Kiel_Hol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90F">
        <w:rPr>
          <w:rFonts w:cstheme="minorHAnsi"/>
          <w:sz w:val="22"/>
          <w:szCs w:val="22"/>
        </w:rPr>
        <w:t xml:space="preserve">Das Versenden von Postkarten ist </w:t>
      </w:r>
      <w:r w:rsidR="004B744A">
        <w:rPr>
          <w:rFonts w:cstheme="minorHAnsi"/>
          <w:sz w:val="22"/>
          <w:szCs w:val="22"/>
        </w:rPr>
        <w:t>eine langjährige Urlaubstradition</w:t>
      </w:r>
      <w:r w:rsidR="00101779">
        <w:rPr>
          <w:rFonts w:cstheme="minorHAnsi"/>
          <w:sz w:val="22"/>
          <w:szCs w:val="22"/>
        </w:rPr>
        <w:t xml:space="preserve"> und </w:t>
      </w:r>
      <w:r w:rsidR="00454723">
        <w:rPr>
          <w:rFonts w:cstheme="minorHAnsi"/>
          <w:sz w:val="22"/>
          <w:szCs w:val="22"/>
        </w:rPr>
        <w:t>genießt</w:t>
      </w:r>
      <w:r w:rsidR="0014619D">
        <w:rPr>
          <w:rFonts w:cstheme="minorHAnsi"/>
          <w:sz w:val="22"/>
          <w:szCs w:val="22"/>
        </w:rPr>
        <w:t xml:space="preserve"> im digitalen Zeitalter eine noch größere Aufmerksamkeit und Sympathie</w:t>
      </w:r>
      <w:r w:rsidR="00645EE3" w:rsidRPr="00612264">
        <w:rPr>
          <w:rFonts w:cstheme="minorHAnsi"/>
          <w:sz w:val="22"/>
          <w:szCs w:val="22"/>
        </w:rPr>
        <w:t>.</w:t>
      </w:r>
      <w:r w:rsidR="00CB2583">
        <w:rPr>
          <w:rFonts w:cstheme="minorHAnsi"/>
          <w:sz w:val="22"/>
          <w:szCs w:val="22"/>
        </w:rPr>
        <w:t xml:space="preserve"> Mit der </w:t>
      </w:r>
      <w:r w:rsidR="00D83036">
        <w:rPr>
          <w:rFonts w:cstheme="minorHAnsi"/>
          <w:sz w:val="22"/>
          <w:szCs w:val="22"/>
        </w:rPr>
        <w:t xml:space="preserve">„Kiel holen“- Postkarte </w:t>
      </w:r>
      <w:r w:rsidR="008D1C17">
        <w:rPr>
          <w:rFonts w:cstheme="minorHAnsi"/>
          <w:sz w:val="22"/>
          <w:szCs w:val="22"/>
        </w:rPr>
        <w:t xml:space="preserve">kann man </w:t>
      </w:r>
      <w:r w:rsidR="00D83036">
        <w:rPr>
          <w:rFonts w:cstheme="minorHAnsi"/>
          <w:sz w:val="22"/>
          <w:szCs w:val="22"/>
        </w:rPr>
        <w:t>nicht nur persönliche Urlaubsgrüße</w:t>
      </w:r>
      <w:r w:rsidR="003F7E72">
        <w:rPr>
          <w:rFonts w:cstheme="minorHAnsi"/>
          <w:sz w:val="22"/>
          <w:szCs w:val="22"/>
        </w:rPr>
        <w:t xml:space="preserve">, </w:t>
      </w:r>
      <w:r w:rsidR="00D83036">
        <w:rPr>
          <w:rFonts w:cstheme="minorHAnsi"/>
          <w:sz w:val="22"/>
          <w:szCs w:val="22"/>
        </w:rPr>
        <w:t xml:space="preserve">sondern </w:t>
      </w:r>
      <w:r w:rsidR="0000242A">
        <w:rPr>
          <w:rFonts w:cstheme="minorHAnsi"/>
          <w:sz w:val="22"/>
          <w:szCs w:val="22"/>
        </w:rPr>
        <w:t xml:space="preserve">auch </w:t>
      </w:r>
      <w:r w:rsidR="009E351B">
        <w:rPr>
          <w:rFonts w:cstheme="minorHAnsi"/>
          <w:sz w:val="22"/>
          <w:szCs w:val="22"/>
        </w:rPr>
        <w:t>I</w:t>
      </w:r>
      <w:r w:rsidR="002861A3">
        <w:rPr>
          <w:rFonts w:cstheme="minorHAnsi"/>
          <w:sz w:val="22"/>
          <w:szCs w:val="22"/>
        </w:rPr>
        <w:t xml:space="preserve">nspirationen </w:t>
      </w:r>
      <w:r w:rsidR="00945EAE">
        <w:rPr>
          <w:rFonts w:cstheme="minorHAnsi"/>
          <w:sz w:val="22"/>
          <w:szCs w:val="22"/>
        </w:rPr>
        <w:t xml:space="preserve">von der Kieler Förde </w:t>
      </w:r>
      <w:r w:rsidR="003F7E72">
        <w:rPr>
          <w:rFonts w:cstheme="minorHAnsi"/>
          <w:sz w:val="22"/>
          <w:szCs w:val="22"/>
        </w:rPr>
        <w:t xml:space="preserve">an Freunde und </w:t>
      </w:r>
      <w:r w:rsidR="006B6B93">
        <w:rPr>
          <w:rFonts w:cstheme="minorHAnsi"/>
          <w:sz w:val="22"/>
          <w:szCs w:val="22"/>
        </w:rPr>
        <w:t>Verwandte</w:t>
      </w:r>
      <w:r w:rsidR="003F7E72">
        <w:rPr>
          <w:rFonts w:cstheme="minorHAnsi"/>
          <w:sz w:val="22"/>
          <w:szCs w:val="22"/>
        </w:rPr>
        <w:t xml:space="preserve"> </w:t>
      </w:r>
      <w:r w:rsidR="00964837">
        <w:rPr>
          <w:rFonts w:cstheme="minorHAnsi"/>
          <w:sz w:val="22"/>
          <w:szCs w:val="22"/>
        </w:rPr>
        <w:t>verschick</w:t>
      </w:r>
      <w:r w:rsidR="00C83445">
        <w:rPr>
          <w:rFonts w:cstheme="minorHAnsi"/>
          <w:sz w:val="22"/>
          <w:szCs w:val="22"/>
        </w:rPr>
        <w:t>en</w:t>
      </w:r>
      <w:r w:rsidR="003F7E72">
        <w:rPr>
          <w:rFonts w:cstheme="minorHAnsi"/>
          <w:sz w:val="22"/>
          <w:szCs w:val="22"/>
        </w:rPr>
        <w:t>.</w:t>
      </w:r>
    </w:p>
    <w:p w14:paraId="4B1DE538" w14:textId="393DCE45" w:rsidR="00645EE3" w:rsidRPr="00612264" w:rsidRDefault="00645EE3" w:rsidP="00FA4A9D">
      <w:pPr>
        <w:jc w:val="both"/>
        <w:rPr>
          <w:rFonts w:cstheme="minorHAnsi"/>
          <w:sz w:val="22"/>
          <w:szCs w:val="22"/>
        </w:rPr>
      </w:pPr>
    </w:p>
    <w:p w14:paraId="013AA88F" w14:textId="5DD8E743" w:rsidR="0069011D" w:rsidRDefault="009A0449" w:rsidP="00C903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Die </w:t>
      </w:r>
      <w:r w:rsidR="00600E52">
        <w:rPr>
          <w:rFonts w:cstheme="minorHAnsi"/>
          <w:sz w:val="22"/>
          <w:szCs w:val="22"/>
        </w:rPr>
        <w:t xml:space="preserve">Aktion </w:t>
      </w:r>
      <w:r w:rsidR="001C25BC">
        <w:rPr>
          <w:rFonts w:cstheme="minorHAnsi"/>
          <w:sz w:val="22"/>
          <w:szCs w:val="22"/>
        </w:rPr>
        <w:t xml:space="preserve">„Kiel holen“ </w:t>
      </w:r>
      <w:r w:rsidR="006B34D4">
        <w:rPr>
          <w:rFonts w:cstheme="minorHAnsi"/>
          <w:sz w:val="22"/>
          <w:szCs w:val="22"/>
        </w:rPr>
        <w:t>kommt gut an</w:t>
      </w:r>
      <w:r w:rsidR="003F72C4">
        <w:rPr>
          <w:rFonts w:cstheme="minorHAnsi"/>
          <w:sz w:val="22"/>
          <w:szCs w:val="22"/>
        </w:rPr>
        <w:t>,</w:t>
      </w:r>
      <w:r w:rsidR="001C25BC">
        <w:rPr>
          <w:rFonts w:cstheme="minorHAnsi"/>
          <w:sz w:val="22"/>
          <w:szCs w:val="22"/>
        </w:rPr>
        <w:t xml:space="preserve"> </w:t>
      </w:r>
      <w:r w:rsidR="00AB17E1">
        <w:rPr>
          <w:rFonts w:cstheme="minorHAnsi"/>
          <w:sz w:val="22"/>
          <w:szCs w:val="22"/>
        </w:rPr>
        <w:t xml:space="preserve">denn die </w:t>
      </w:r>
      <w:r w:rsidR="003F72C4">
        <w:rPr>
          <w:rFonts w:cstheme="minorHAnsi"/>
          <w:sz w:val="22"/>
          <w:szCs w:val="22"/>
        </w:rPr>
        <w:t>c</w:t>
      </w:r>
      <w:r w:rsidR="00AB17E1">
        <w:rPr>
          <w:rFonts w:cstheme="minorHAnsi"/>
          <w:sz w:val="22"/>
          <w:szCs w:val="22"/>
        </w:rPr>
        <w:t xml:space="preserve">omichaft gestaltete Karte </w:t>
      </w:r>
      <w:r w:rsidR="00433EBA">
        <w:rPr>
          <w:rFonts w:cstheme="minorHAnsi"/>
          <w:sz w:val="22"/>
          <w:szCs w:val="22"/>
        </w:rPr>
        <w:t xml:space="preserve">ist </w:t>
      </w:r>
      <w:r w:rsidR="003F72C4">
        <w:rPr>
          <w:rFonts w:cstheme="minorHAnsi"/>
          <w:sz w:val="22"/>
          <w:szCs w:val="22"/>
        </w:rPr>
        <w:t xml:space="preserve">lustig </w:t>
      </w:r>
      <w:r w:rsidR="00433EBA">
        <w:rPr>
          <w:rFonts w:cstheme="minorHAnsi"/>
          <w:sz w:val="22"/>
          <w:szCs w:val="22"/>
        </w:rPr>
        <w:t xml:space="preserve">und </w:t>
      </w:r>
      <w:r w:rsidR="003F72C4">
        <w:rPr>
          <w:rFonts w:cstheme="minorHAnsi"/>
          <w:sz w:val="22"/>
          <w:szCs w:val="22"/>
        </w:rPr>
        <w:t>d</w:t>
      </w:r>
      <w:r w:rsidR="0078452F">
        <w:rPr>
          <w:rFonts w:cstheme="minorHAnsi"/>
          <w:sz w:val="22"/>
          <w:szCs w:val="22"/>
        </w:rPr>
        <w:t xml:space="preserve">as </w:t>
      </w:r>
      <w:r w:rsidR="001A17E9">
        <w:rPr>
          <w:rFonts w:cstheme="minorHAnsi"/>
          <w:sz w:val="22"/>
          <w:szCs w:val="22"/>
        </w:rPr>
        <w:t xml:space="preserve">Format </w:t>
      </w:r>
      <w:r w:rsidR="003F72C4">
        <w:rPr>
          <w:rFonts w:cstheme="minorHAnsi"/>
          <w:sz w:val="22"/>
          <w:szCs w:val="22"/>
        </w:rPr>
        <w:t>denkbar</w:t>
      </w:r>
      <w:r w:rsidR="001A17E9">
        <w:rPr>
          <w:rFonts w:cstheme="minorHAnsi"/>
          <w:sz w:val="22"/>
          <w:szCs w:val="22"/>
        </w:rPr>
        <w:t xml:space="preserve"> einfach: </w:t>
      </w:r>
      <w:r w:rsidR="00AD060C">
        <w:rPr>
          <w:rFonts w:cstheme="minorHAnsi"/>
          <w:sz w:val="22"/>
          <w:szCs w:val="22"/>
        </w:rPr>
        <w:t xml:space="preserve">Touristen, die ihren Urlaub </w:t>
      </w:r>
      <w:r w:rsidR="00392E7F">
        <w:rPr>
          <w:rFonts w:cstheme="minorHAnsi"/>
          <w:sz w:val="22"/>
          <w:szCs w:val="22"/>
        </w:rPr>
        <w:t xml:space="preserve">an der Kieler Förde verbringen, </w:t>
      </w:r>
      <w:r w:rsidR="003F72C4">
        <w:rPr>
          <w:rFonts w:cstheme="minorHAnsi"/>
          <w:sz w:val="22"/>
          <w:szCs w:val="22"/>
        </w:rPr>
        <w:t xml:space="preserve">oder Einheimische, die </w:t>
      </w:r>
      <w:r w:rsidR="0064106B">
        <w:rPr>
          <w:rFonts w:cstheme="minorHAnsi"/>
          <w:sz w:val="22"/>
          <w:szCs w:val="22"/>
        </w:rPr>
        <w:t>ihren Bekannten in aller</w:t>
      </w:r>
      <w:r w:rsidR="003F72C4">
        <w:rPr>
          <w:rFonts w:cstheme="minorHAnsi"/>
          <w:sz w:val="22"/>
          <w:szCs w:val="22"/>
        </w:rPr>
        <w:t xml:space="preserve"> Welt</w:t>
      </w:r>
      <w:r w:rsidR="00392E7F">
        <w:rPr>
          <w:rFonts w:cstheme="minorHAnsi"/>
          <w:sz w:val="22"/>
          <w:szCs w:val="22"/>
        </w:rPr>
        <w:t xml:space="preserve"> </w:t>
      </w:r>
      <w:r w:rsidR="00CF0EF5">
        <w:rPr>
          <w:rFonts w:cstheme="minorHAnsi"/>
          <w:sz w:val="22"/>
          <w:szCs w:val="22"/>
        </w:rPr>
        <w:t>e</w:t>
      </w:r>
      <w:r w:rsidR="00F528E3">
        <w:rPr>
          <w:rFonts w:cstheme="minorHAnsi"/>
          <w:sz w:val="22"/>
          <w:szCs w:val="22"/>
        </w:rPr>
        <w:t>inen Gruß aus Kiel senden möchten</w:t>
      </w:r>
      <w:r w:rsidR="00EC1563">
        <w:rPr>
          <w:rFonts w:cstheme="minorHAnsi"/>
          <w:sz w:val="22"/>
          <w:szCs w:val="22"/>
        </w:rPr>
        <w:t>,</w:t>
      </w:r>
      <w:r w:rsidR="00F528E3">
        <w:rPr>
          <w:rFonts w:cstheme="minorHAnsi"/>
          <w:sz w:val="22"/>
          <w:szCs w:val="22"/>
        </w:rPr>
        <w:t xml:space="preserve"> </w:t>
      </w:r>
      <w:r w:rsidR="00DE4F8C">
        <w:rPr>
          <w:rFonts w:cstheme="minorHAnsi"/>
          <w:sz w:val="22"/>
          <w:szCs w:val="22"/>
        </w:rPr>
        <w:t xml:space="preserve">schreiben </w:t>
      </w:r>
      <w:r w:rsidR="00A21FD9">
        <w:rPr>
          <w:rFonts w:cstheme="minorHAnsi"/>
          <w:sz w:val="22"/>
          <w:szCs w:val="22"/>
        </w:rPr>
        <w:t>eine Postkarte</w:t>
      </w:r>
      <w:r w:rsidR="000660B3">
        <w:rPr>
          <w:rFonts w:cstheme="minorHAnsi"/>
          <w:sz w:val="22"/>
          <w:szCs w:val="22"/>
        </w:rPr>
        <w:t xml:space="preserve">, </w:t>
      </w:r>
      <w:r w:rsidR="00A21FD9">
        <w:rPr>
          <w:rFonts w:cstheme="minorHAnsi"/>
          <w:sz w:val="22"/>
          <w:szCs w:val="22"/>
        </w:rPr>
        <w:t xml:space="preserve">adressiert an </w:t>
      </w:r>
      <w:r w:rsidR="00F528E3">
        <w:rPr>
          <w:rFonts w:cstheme="minorHAnsi"/>
          <w:sz w:val="22"/>
          <w:szCs w:val="22"/>
        </w:rPr>
        <w:t>die jeweiligen</w:t>
      </w:r>
      <w:r w:rsidR="00A21FD9">
        <w:rPr>
          <w:rFonts w:cstheme="minorHAnsi"/>
          <w:sz w:val="22"/>
          <w:szCs w:val="22"/>
        </w:rPr>
        <w:t xml:space="preserve"> Freunde oder Verwandte</w:t>
      </w:r>
      <w:bookmarkStart w:id="0" w:name="_GoBack"/>
      <w:bookmarkEnd w:id="0"/>
      <w:r w:rsidR="00A21FD9">
        <w:rPr>
          <w:rFonts w:cstheme="minorHAnsi"/>
          <w:sz w:val="22"/>
          <w:szCs w:val="22"/>
        </w:rPr>
        <w:t>,</w:t>
      </w:r>
      <w:r w:rsidR="004A73BC">
        <w:rPr>
          <w:rFonts w:cstheme="minorHAnsi"/>
          <w:sz w:val="22"/>
          <w:szCs w:val="22"/>
        </w:rPr>
        <w:t xml:space="preserve"> </w:t>
      </w:r>
      <w:r w:rsidR="001C48BA">
        <w:rPr>
          <w:rFonts w:cstheme="minorHAnsi"/>
          <w:sz w:val="22"/>
          <w:szCs w:val="22"/>
        </w:rPr>
        <w:t xml:space="preserve">und </w:t>
      </w:r>
      <w:r w:rsidR="00A21FD9">
        <w:rPr>
          <w:rFonts w:cstheme="minorHAnsi"/>
          <w:sz w:val="22"/>
          <w:szCs w:val="22"/>
        </w:rPr>
        <w:t>geben sie bei der Tourist-Information Kiel wieder ab</w:t>
      </w:r>
      <w:r w:rsidR="00137E16">
        <w:rPr>
          <w:rFonts w:cstheme="minorHAnsi"/>
          <w:sz w:val="22"/>
          <w:szCs w:val="22"/>
        </w:rPr>
        <w:t xml:space="preserve">. </w:t>
      </w:r>
    </w:p>
    <w:p w14:paraId="26A133B3" w14:textId="51C0D304" w:rsidR="0069011D" w:rsidRDefault="0069011D" w:rsidP="00C903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6600F0FD" w14:textId="2BFA9888" w:rsidR="00C90304" w:rsidRDefault="00897116" w:rsidP="00C903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Auf Kosten </w:t>
      </w:r>
      <w:r w:rsidR="00F528E3">
        <w:rPr>
          <w:rFonts w:cstheme="minorHAnsi"/>
          <w:sz w:val="22"/>
          <w:szCs w:val="22"/>
        </w:rPr>
        <w:t>von Kiel-Marketing</w:t>
      </w:r>
      <w:r w:rsidR="006F0EB6">
        <w:rPr>
          <w:rFonts w:cstheme="minorHAnsi"/>
          <w:sz w:val="22"/>
          <w:szCs w:val="22"/>
        </w:rPr>
        <w:t xml:space="preserve"> werden die Postkarten zusammen mit dem </w:t>
      </w:r>
      <w:r w:rsidR="00F2494C">
        <w:rPr>
          <w:rFonts w:cstheme="minorHAnsi"/>
          <w:sz w:val="22"/>
          <w:szCs w:val="22"/>
        </w:rPr>
        <w:t xml:space="preserve">Kieler Urlaubsmagazin 2020 </w:t>
      </w:r>
      <w:r w:rsidR="002762B3">
        <w:rPr>
          <w:rFonts w:cstheme="minorHAnsi"/>
          <w:sz w:val="22"/>
          <w:szCs w:val="22"/>
        </w:rPr>
        <w:t>mit beiliegendem G</w:t>
      </w:r>
      <w:r w:rsidR="00CD6E1D">
        <w:rPr>
          <w:rFonts w:cstheme="minorHAnsi"/>
          <w:sz w:val="22"/>
          <w:szCs w:val="22"/>
        </w:rPr>
        <w:t xml:space="preserve">astgeberverzeichnis </w:t>
      </w:r>
      <w:r w:rsidR="008075CF">
        <w:rPr>
          <w:rFonts w:cstheme="minorHAnsi"/>
          <w:sz w:val="22"/>
          <w:szCs w:val="22"/>
        </w:rPr>
        <w:t>vers</w:t>
      </w:r>
      <w:r w:rsidR="00964837">
        <w:rPr>
          <w:rFonts w:cstheme="minorHAnsi"/>
          <w:sz w:val="22"/>
          <w:szCs w:val="22"/>
        </w:rPr>
        <w:t>ende</w:t>
      </w:r>
      <w:r w:rsidR="008075CF">
        <w:rPr>
          <w:rFonts w:cstheme="minorHAnsi"/>
          <w:sz w:val="22"/>
          <w:szCs w:val="22"/>
        </w:rPr>
        <w:t xml:space="preserve">t. </w:t>
      </w:r>
      <w:r w:rsidR="00220711">
        <w:rPr>
          <w:rFonts w:cstheme="minorHAnsi"/>
          <w:sz w:val="22"/>
          <w:szCs w:val="22"/>
        </w:rPr>
        <w:t xml:space="preserve">Dort enthalten sind </w:t>
      </w:r>
      <w:r w:rsidR="00354FC9">
        <w:rPr>
          <w:rFonts w:cstheme="minorHAnsi"/>
          <w:sz w:val="22"/>
          <w:szCs w:val="22"/>
        </w:rPr>
        <w:t>Einkaufs- und Kulturangebote</w:t>
      </w:r>
      <w:r w:rsidR="00E74BF6">
        <w:rPr>
          <w:rFonts w:cstheme="minorHAnsi"/>
          <w:sz w:val="22"/>
          <w:szCs w:val="22"/>
        </w:rPr>
        <w:t xml:space="preserve"> sowie</w:t>
      </w:r>
      <w:r w:rsidR="00C51274">
        <w:rPr>
          <w:rFonts w:cstheme="minorHAnsi"/>
          <w:sz w:val="22"/>
          <w:szCs w:val="22"/>
        </w:rPr>
        <w:t xml:space="preserve"> Veranstaltungen </w:t>
      </w:r>
      <w:r w:rsidR="00A635B9">
        <w:rPr>
          <w:rFonts w:cstheme="minorHAnsi"/>
          <w:sz w:val="22"/>
          <w:szCs w:val="22"/>
        </w:rPr>
        <w:t>auf dem Land und Wasser</w:t>
      </w:r>
      <w:r w:rsidR="00A5339C">
        <w:rPr>
          <w:rFonts w:cstheme="minorHAnsi"/>
          <w:sz w:val="22"/>
          <w:szCs w:val="22"/>
        </w:rPr>
        <w:t xml:space="preserve"> – </w:t>
      </w:r>
      <w:r w:rsidR="00B03268">
        <w:rPr>
          <w:rFonts w:cstheme="minorHAnsi"/>
          <w:sz w:val="22"/>
          <w:szCs w:val="22"/>
        </w:rPr>
        <w:t xml:space="preserve">eben die </w:t>
      </w:r>
      <w:r w:rsidR="00A5339C">
        <w:rPr>
          <w:rFonts w:cstheme="minorHAnsi"/>
          <w:sz w:val="22"/>
          <w:szCs w:val="22"/>
        </w:rPr>
        <w:t xml:space="preserve">Gründe, um </w:t>
      </w:r>
      <w:r w:rsidR="003A69F6">
        <w:rPr>
          <w:rFonts w:cstheme="minorHAnsi"/>
          <w:sz w:val="22"/>
          <w:szCs w:val="22"/>
        </w:rPr>
        <w:t>ihre Liebsten</w:t>
      </w:r>
      <w:r w:rsidR="00756175">
        <w:rPr>
          <w:rFonts w:cstheme="minorHAnsi"/>
          <w:sz w:val="22"/>
          <w:szCs w:val="22"/>
        </w:rPr>
        <w:t xml:space="preserve"> nach </w:t>
      </w:r>
      <w:r w:rsidR="00F15F5F">
        <w:rPr>
          <w:rFonts w:cstheme="minorHAnsi"/>
          <w:sz w:val="22"/>
          <w:szCs w:val="22"/>
        </w:rPr>
        <w:t xml:space="preserve">Kiel zu holen. </w:t>
      </w:r>
    </w:p>
    <w:p w14:paraId="4AC965A3" w14:textId="0CEF5F66" w:rsidR="00FD58BD" w:rsidRDefault="00FD58BD" w:rsidP="00C903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45F41ECE" w14:textId="7137E96B" w:rsidR="00FD58BD" w:rsidRDefault="00FD58BD" w:rsidP="00C903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61CE6C80" w14:textId="05451F7A" w:rsidR="00C90304" w:rsidRPr="00612264" w:rsidRDefault="00C90304" w:rsidP="00C903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16653D6D" w14:textId="0D83FB79" w:rsidR="00CB1217" w:rsidRPr="00A2244F" w:rsidRDefault="00CB1217" w:rsidP="00CB1217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Die Aktion ist bis zum 30</w:t>
      </w:r>
      <w:r w:rsidRPr="00A2244F">
        <w:rPr>
          <w:rFonts w:cstheme="minorHAnsi"/>
          <w:b/>
          <w:bCs/>
        </w:rPr>
        <w:t xml:space="preserve">. </w:t>
      </w:r>
      <w:r>
        <w:rPr>
          <w:rFonts w:cstheme="minorHAnsi"/>
          <w:b/>
          <w:bCs/>
        </w:rPr>
        <w:t xml:space="preserve">März </w:t>
      </w:r>
      <w:r w:rsidRPr="00A2244F">
        <w:rPr>
          <w:rFonts w:cstheme="minorHAnsi"/>
          <w:b/>
          <w:bCs/>
        </w:rPr>
        <w:t xml:space="preserve">2020 </w:t>
      </w:r>
      <w:r>
        <w:rPr>
          <w:rFonts w:cstheme="minorHAnsi"/>
          <w:b/>
          <w:bCs/>
        </w:rPr>
        <w:t xml:space="preserve">gültig. Der Erhalt und die Rückgabe der Postkarten erfolgen </w:t>
      </w:r>
      <w:r w:rsidRPr="00A2244F">
        <w:rPr>
          <w:rFonts w:cstheme="minorHAnsi"/>
          <w:b/>
          <w:bCs/>
        </w:rPr>
        <w:t>in der Tourist-Information Kiel</w:t>
      </w:r>
      <w:r>
        <w:rPr>
          <w:rFonts w:cstheme="minorHAnsi"/>
          <w:b/>
          <w:bCs/>
        </w:rPr>
        <w:t>.</w:t>
      </w:r>
      <w:r w:rsidR="00EB50C0">
        <w:rPr>
          <w:rFonts w:cstheme="minorHAnsi"/>
          <w:b/>
          <w:bCs/>
        </w:rPr>
        <w:t xml:space="preserve"> Die Portokosten übernimmt Kiel-Marketing. </w:t>
      </w:r>
    </w:p>
    <w:p w14:paraId="1ECA4333" w14:textId="374962B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735F0FB0" w14:textId="20E9CD99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53D37635" w14:textId="7777777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67ECCC77" w14:textId="22F69493" w:rsidR="00612264" w:rsidRDefault="00612264" w:rsidP="00FA4A9D">
      <w:pPr>
        <w:ind w:right="-8"/>
        <w:jc w:val="both"/>
        <w:rPr>
          <w:rFonts w:cstheme="minorHAnsi"/>
          <w:b/>
        </w:rPr>
      </w:pPr>
    </w:p>
    <w:p w14:paraId="68AE8E63" w14:textId="0B996278" w:rsidR="00EB50C0" w:rsidRDefault="00EB50C0" w:rsidP="00FA4A9D">
      <w:pPr>
        <w:ind w:right="-8"/>
        <w:jc w:val="both"/>
        <w:rPr>
          <w:rFonts w:cstheme="minorHAnsi"/>
          <w:b/>
          <w:bCs/>
        </w:rPr>
      </w:pPr>
    </w:p>
    <w:p w14:paraId="16634002" w14:textId="789B38DB" w:rsidR="00EB50C0" w:rsidRDefault="00EB50C0" w:rsidP="00FA4A9D">
      <w:pPr>
        <w:ind w:right="-8"/>
        <w:jc w:val="both"/>
        <w:rPr>
          <w:rFonts w:cstheme="minorHAnsi"/>
          <w:b/>
          <w:bCs/>
        </w:rPr>
      </w:pPr>
    </w:p>
    <w:p w14:paraId="271E1084" w14:textId="77777777" w:rsidR="00612264" w:rsidRPr="00612264" w:rsidRDefault="00612264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165A5760" w14:textId="77777777" w:rsidR="008523A7" w:rsidRPr="00612264" w:rsidRDefault="008523A7" w:rsidP="00FA4A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rFonts w:cstheme="minorHAnsi"/>
          <w:sz w:val="18"/>
          <w:szCs w:val="18"/>
        </w:rPr>
      </w:pPr>
      <w:r w:rsidRPr="00612264">
        <w:rPr>
          <w:rFonts w:cstheme="minorHAnsi"/>
          <w:sz w:val="18"/>
          <w:szCs w:val="18"/>
          <w:u w:val="single"/>
        </w:rPr>
        <w:t>Pressekontakt:</w:t>
      </w:r>
      <w:r w:rsidRPr="00612264">
        <w:rPr>
          <w:rFonts w:cstheme="minorHAnsi"/>
          <w:sz w:val="18"/>
          <w:szCs w:val="18"/>
        </w:rPr>
        <w:t xml:space="preserve"> Eva-Maria Zeiske, Tel.: 0431 – 679 10 26, E-mail: </w:t>
      </w:r>
      <w:hyperlink r:id="rId11" w:history="1">
        <w:r w:rsidRPr="00612264">
          <w:rPr>
            <w:rStyle w:val="Hyperlink"/>
            <w:rFonts w:cstheme="minorHAnsi"/>
            <w:color w:val="00B0F0"/>
            <w:sz w:val="18"/>
            <w:szCs w:val="18"/>
          </w:rPr>
          <w:t>e.zeiske@kiel-marketing.de</w:t>
        </w:r>
      </w:hyperlink>
    </w:p>
    <w:p w14:paraId="22D6BC24" w14:textId="77777777" w:rsidR="00D406F3" w:rsidRPr="00612264" w:rsidRDefault="008523A7" w:rsidP="00FA4A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rFonts w:cstheme="minorHAnsi"/>
          <w:sz w:val="18"/>
          <w:szCs w:val="18"/>
        </w:rPr>
      </w:pPr>
      <w:r w:rsidRPr="00612264">
        <w:rPr>
          <w:rFonts w:cstheme="minorHAnsi"/>
          <w:sz w:val="18"/>
          <w:szCs w:val="18"/>
          <w:lang w:val="en-GB"/>
        </w:rPr>
        <w:t xml:space="preserve">Kiel-Marketing e.V., Andreas-Gayk-Str. </w:t>
      </w:r>
      <w:r w:rsidRPr="00612264">
        <w:rPr>
          <w:rFonts w:cstheme="minorHAnsi"/>
          <w:sz w:val="18"/>
          <w:szCs w:val="18"/>
        </w:rPr>
        <w:t xml:space="preserve">31, 24103 Kiel, </w:t>
      </w:r>
      <w:hyperlink r:id="rId12" w:history="1">
        <w:r w:rsidRPr="00612264">
          <w:rPr>
            <w:rStyle w:val="Hyperlink"/>
            <w:rFonts w:cstheme="minorHAnsi"/>
            <w:color w:val="00B0F0"/>
            <w:sz w:val="18"/>
            <w:szCs w:val="18"/>
          </w:rPr>
          <w:t>www.kiel-marketing.de</w:t>
        </w:r>
      </w:hyperlink>
      <w:r w:rsidRPr="00612264">
        <w:rPr>
          <w:rFonts w:cstheme="minorHAnsi"/>
          <w:color w:val="00B0F0"/>
          <w:sz w:val="18"/>
          <w:szCs w:val="18"/>
        </w:rPr>
        <w:t xml:space="preserve"> </w:t>
      </w:r>
    </w:p>
    <w:sectPr w:rsidR="00D406F3" w:rsidRPr="00612264" w:rsidSect="0097322A">
      <w:headerReference w:type="default" r:id="rId13"/>
      <w:headerReference w:type="first" r:id="rId14"/>
      <w:pgSz w:w="11900" w:h="16840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D414A" w14:textId="77777777" w:rsidR="003F4127" w:rsidRDefault="003F4127" w:rsidP="002F1135">
      <w:r>
        <w:separator/>
      </w:r>
    </w:p>
  </w:endnote>
  <w:endnote w:type="continuationSeparator" w:id="0">
    <w:p w14:paraId="2B11076E" w14:textId="77777777" w:rsidR="003F4127" w:rsidRDefault="003F4127" w:rsidP="002F1135">
      <w:r>
        <w:continuationSeparator/>
      </w:r>
    </w:p>
  </w:endnote>
  <w:endnote w:type="continuationNotice" w:id="1">
    <w:p w14:paraId="6A6290FF" w14:textId="77777777" w:rsidR="003F4127" w:rsidRDefault="003F41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D8050" w14:textId="77777777" w:rsidR="003F4127" w:rsidRDefault="003F4127" w:rsidP="002F1135">
      <w:r>
        <w:separator/>
      </w:r>
    </w:p>
  </w:footnote>
  <w:footnote w:type="continuationSeparator" w:id="0">
    <w:p w14:paraId="1227F0F5" w14:textId="77777777" w:rsidR="003F4127" w:rsidRDefault="003F4127" w:rsidP="002F1135">
      <w:r>
        <w:continuationSeparator/>
      </w:r>
    </w:p>
  </w:footnote>
  <w:footnote w:type="continuationNotice" w:id="1">
    <w:p w14:paraId="1E1840D8" w14:textId="77777777" w:rsidR="003F4127" w:rsidRDefault="003F41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3A1E8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67C4D0D" wp14:editId="69A498FA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293B6B" id="Rechteck 1" o:spid="_x0000_s1026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6A8DA3EE" wp14:editId="56D6DD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C9F57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0C0F2EC5" wp14:editId="3D81F8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FCE8F9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0F2EC5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3FFCE8F9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3E2F19FC" wp14:editId="3004B76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9BD26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13BE1274"/>
    <w:multiLevelType w:val="hybridMultilevel"/>
    <w:tmpl w:val="3CFC24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45406C"/>
    <w:multiLevelType w:val="hybridMultilevel"/>
    <w:tmpl w:val="7132E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B4C4D"/>
    <w:multiLevelType w:val="hybridMultilevel"/>
    <w:tmpl w:val="BE985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251386"/>
    <w:multiLevelType w:val="hybridMultilevel"/>
    <w:tmpl w:val="743EE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7D3348"/>
    <w:multiLevelType w:val="hybridMultilevel"/>
    <w:tmpl w:val="08366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01031"/>
    <w:rsid w:val="0000242A"/>
    <w:rsid w:val="000062C0"/>
    <w:rsid w:val="0000647B"/>
    <w:rsid w:val="00014585"/>
    <w:rsid w:val="00025364"/>
    <w:rsid w:val="0004567E"/>
    <w:rsid w:val="00062603"/>
    <w:rsid w:val="000660B3"/>
    <w:rsid w:val="00070459"/>
    <w:rsid w:val="0008009E"/>
    <w:rsid w:val="0008359D"/>
    <w:rsid w:val="00085E3C"/>
    <w:rsid w:val="00086D57"/>
    <w:rsid w:val="0009290F"/>
    <w:rsid w:val="000A34B1"/>
    <w:rsid w:val="000B35A3"/>
    <w:rsid w:val="000D1420"/>
    <w:rsid w:val="000E0230"/>
    <w:rsid w:val="000E2EE4"/>
    <w:rsid w:val="000E481F"/>
    <w:rsid w:val="000E6B23"/>
    <w:rsid w:val="000F2287"/>
    <w:rsid w:val="0010065F"/>
    <w:rsid w:val="00101779"/>
    <w:rsid w:val="001076ED"/>
    <w:rsid w:val="0012335E"/>
    <w:rsid w:val="00127EAB"/>
    <w:rsid w:val="00130597"/>
    <w:rsid w:val="001326E3"/>
    <w:rsid w:val="00137E16"/>
    <w:rsid w:val="00145062"/>
    <w:rsid w:val="0014537F"/>
    <w:rsid w:val="0014619D"/>
    <w:rsid w:val="001478DA"/>
    <w:rsid w:val="00156AFE"/>
    <w:rsid w:val="00156D69"/>
    <w:rsid w:val="0017182C"/>
    <w:rsid w:val="0017192F"/>
    <w:rsid w:val="00172133"/>
    <w:rsid w:val="001726B8"/>
    <w:rsid w:val="001802A7"/>
    <w:rsid w:val="00185BA6"/>
    <w:rsid w:val="001913A2"/>
    <w:rsid w:val="00191FD8"/>
    <w:rsid w:val="001A0D14"/>
    <w:rsid w:val="001A17E9"/>
    <w:rsid w:val="001A1C28"/>
    <w:rsid w:val="001A2120"/>
    <w:rsid w:val="001A6E42"/>
    <w:rsid w:val="001B0589"/>
    <w:rsid w:val="001B09EC"/>
    <w:rsid w:val="001B517E"/>
    <w:rsid w:val="001B742E"/>
    <w:rsid w:val="001C25BC"/>
    <w:rsid w:val="001C48BA"/>
    <w:rsid w:val="001C69D4"/>
    <w:rsid w:val="001D00CB"/>
    <w:rsid w:val="001D0DF4"/>
    <w:rsid w:val="001D2F78"/>
    <w:rsid w:val="001D59E7"/>
    <w:rsid w:val="001E50A1"/>
    <w:rsid w:val="001E5D11"/>
    <w:rsid w:val="00200164"/>
    <w:rsid w:val="00220711"/>
    <w:rsid w:val="002244F4"/>
    <w:rsid w:val="00227D6C"/>
    <w:rsid w:val="00237B33"/>
    <w:rsid w:val="002452AF"/>
    <w:rsid w:val="002466E9"/>
    <w:rsid w:val="00250701"/>
    <w:rsid w:val="0026269C"/>
    <w:rsid w:val="00274D80"/>
    <w:rsid w:val="002762B3"/>
    <w:rsid w:val="002823D4"/>
    <w:rsid w:val="00285CD3"/>
    <w:rsid w:val="002861A3"/>
    <w:rsid w:val="002916F0"/>
    <w:rsid w:val="00291E53"/>
    <w:rsid w:val="00291ED5"/>
    <w:rsid w:val="002A50A0"/>
    <w:rsid w:val="002B0249"/>
    <w:rsid w:val="002B16B4"/>
    <w:rsid w:val="002C3C4C"/>
    <w:rsid w:val="002C470F"/>
    <w:rsid w:val="002E0DB8"/>
    <w:rsid w:val="002E7B9C"/>
    <w:rsid w:val="002F0F41"/>
    <w:rsid w:val="002F1135"/>
    <w:rsid w:val="002F1376"/>
    <w:rsid w:val="002F648B"/>
    <w:rsid w:val="002F6D1D"/>
    <w:rsid w:val="00310467"/>
    <w:rsid w:val="00315C7A"/>
    <w:rsid w:val="00326D85"/>
    <w:rsid w:val="003302E5"/>
    <w:rsid w:val="003355F0"/>
    <w:rsid w:val="0034020E"/>
    <w:rsid w:val="00341243"/>
    <w:rsid w:val="00341816"/>
    <w:rsid w:val="00354FC9"/>
    <w:rsid w:val="00380796"/>
    <w:rsid w:val="00382B3A"/>
    <w:rsid w:val="00392E7F"/>
    <w:rsid w:val="00396E5C"/>
    <w:rsid w:val="003A69F6"/>
    <w:rsid w:val="003B2A91"/>
    <w:rsid w:val="003B2AF2"/>
    <w:rsid w:val="003B42D2"/>
    <w:rsid w:val="003C39F1"/>
    <w:rsid w:val="003C7025"/>
    <w:rsid w:val="003D34B5"/>
    <w:rsid w:val="003D7FB3"/>
    <w:rsid w:val="003F4127"/>
    <w:rsid w:val="003F72C4"/>
    <w:rsid w:val="003F78A7"/>
    <w:rsid w:val="003F7E72"/>
    <w:rsid w:val="003F7E9E"/>
    <w:rsid w:val="00402822"/>
    <w:rsid w:val="00403122"/>
    <w:rsid w:val="00404871"/>
    <w:rsid w:val="00406C80"/>
    <w:rsid w:val="00416565"/>
    <w:rsid w:val="00417766"/>
    <w:rsid w:val="00432973"/>
    <w:rsid w:val="00433EBA"/>
    <w:rsid w:val="00454723"/>
    <w:rsid w:val="004551E6"/>
    <w:rsid w:val="00461C34"/>
    <w:rsid w:val="00463324"/>
    <w:rsid w:val="00471F96"/>
    <w:rsid w:val="00483545"/>
    <w:rsid w:val="004850B8"/>
    <w:rsid w:val="00486D04"/>
    <w:rsid w:val="00497524"/>
    <w:rsid w:val="004A73BC"/>
    <w:rsid w:val="004B3BE5"/>
    <w:rsid w:val="004B501F"/>
    <w:rsid w:val="004B744A"/>
    <w:rsid w:val="004C197E"/>
    <w:rsid w:val="004C5BA1"/>
    <w:rsid w:val="004C65D2"/>
    <w:rsid w:val="004D4AAE"/>
    <w:rsid w:val="004E7227"/>
    <w:rsid w:val="00513E50"/>
    <w:rsid w:val="00520637"/>
    <w:rsid w:val="00522AA8"/>
    <w:rsid w:val="00525448"/>
    <w:rsid w:val="00525C0E"/>
    <w:rsid w:val="00531757"/>
    <w:rsid w:val="00532381"/>
    <w:rsid w:val="0053325D"/>
    <w:rsid w:val="005345AD"/>
    <w:rsid w:val="00537FF5"/>
    <w:rsid w:val="00545FF5"/>
    <w:rsid w:val="005569DB"/>
    <w:rsid w:val="00556B4B"/>
    <w:rsid w:val="00574CCB"/>
    <w:rsid w:val="00584EC5"/>
    <w:rsid w:val="005A1961"/>
    <w:rsid w:val="005A2AD2"/>
    <w:rsid w:val="005A398B"/>
    <w:rsid w:val="005A4277"/>
    <w:rsid w:val="005B07E5"/>
    <w:rsid w:val="005B76A3"/>
    <w:rsid w:val="005B7A8F"/>
    <w:rsid w:val="005C1EAC"/>
    <w:rsid w:val="005C6447"/>
    <w:rsid w:val="005C7946"/>
    <w:rsid w:val="005E00C4"/>
    <w:rsid w:val="005E6C87"/>
    <w:rsid w:val="005E6E18"/>
    <w:rsid w:val="005F03F2"/>
    <w:rsid w:val="005F636F"/>
    <w:rsid w:val="00600E52"/>
    <w:rsid w:val="0060127A"/>
    <w:rsid w:val="006031A0"/>
    <w:rsid w:val="0061061C"/>
    <w:rsid w:val="00612264"/>
    <w:rsid w:val="00616877"/>
    <w:rsid w:val="006256BE"/>
    <w:rsid w:val="00632948"/>
    <w:rsid w:val="0064106B"/>
    <w:rsid w:val="00645B7B"/>
    <w:rsid w:val="00645EE3"/>
    <w:rsid w:val="00647138"/>
    <w:rsid w:val="00656A6C"/>
    <w:rsid w:val="006570D6"/>
    <w:rsid w:val="00660434"/>
    <w:rsid w:val="00662449"/>
    <w:rsid w:val="00665E3F"/>
    <w:rsid w:val="00680CF1"/>
    <w:rsid w:val="0068630E"/>
    <w:rsid w:val="0069011D"/>
    <w:rsid w:val="006936F0"/>
    <w:rsid w:val="0069508D"/>
    <w:rsid w:val="006A3440"/>
    <w:rsid w:val="006A6E5C"/>
    <w:rsid w:val="006B34D4"/>
    <w:rsid w:val="006B3BAA"/>
    <w:rsid w:val="006B45E3"/>
    <w:rsid w:val="006B4BDF"/>
    <w:rsid w:val="006B4DDB"/>
    <w:rsid w:val="006B6B93"/>
    <w:rsid w:val="006C21E0"/>
    <w:rsid w:val="006C4ADC"/>
    <w:rsid w:val="006D00C5"/>
    <w:rsid w:val="006D2F1D"/>
    <w:rsid w:val="006E0B71"/>
    <w:rsid w:val="006E1680"/>
    <w:rsid w:val="006E7364"/>
    <w:rsid w:val="006F0EB6"/>
    <w:rsid w:val="006F5C7D"/>
    <w:rsid w:val="006F7566"/>
    <w:rsid w:val="0070386C"/>
    <w:rsid w:val="00704590"/>
    <w:rsid w:val="007056CF"/>
    <w:rsid w:val="00712F0E"/>
    <w:rsid w:val="007166B5"/>
    <w:rsid w:val="00756175"/>
    <w:rsid w:val="0076067F"/>
    <w:rsid w:val="0076469C"/>
    <w:rsid w:val="00765FA8"/>
    <w:rsid w:val="00771871"/>
    <w:rsid w:val="00775610"/>
    <w:rsid w:val="007767C6"/>
    <w:rsid w:val="0078452F"/>
    <w:rsid w:val="0078554E"/>
    <w:rsid w:val="007867AA"/>
    <w:rsid w:val="00790001"/>
    <w:rsid w:val="0079405B"/>
    <w:rsid w:val="007B0E66"/>
    <w:rsid w:val="007B160F"/>
    <w:rsid w:val="007B34E3"/>
    <w:rsid w:val="007B5599"/>
    <w:rsid w:val="007B5EBE"/>
    <w:rsid w:val="007B7FF4"/>
    <w:rsid w:val="007C03CC"/>
    <w:rsid w:val="007C6533"/>
    <w:rsid w:val="007D47B8"/>
    <w:rsid w:val="007D509C"/>
    <w:rsid w:val="007E2F3A"/>
    <w:rsid w:val="007E459C"/>
    <w:rsid w:val="007E7C2B"/>
    <w:rsid w:val="008003A8"/>
    <w:rsid w:val="00801AC1"/>
    <w:rsid w:val="00803B82"/>
    <w:rsid w:val="008075CF"/>
    <w:rsid w:val="00833646"/>
    <w:rsid w:val="00835934"/>
    <w:rsid w:val="00835B31"/>
    <w:rsid w:val="00837428"/>
    <w:rsid w:val="00845269"/>
    <w:rsid w:val="008523A7"/>
    <w:rsid w:val="0085586B"/>
    <w:rsid w:val="00864B16"/>
    <w:rsid w:val="008768B2"/>
    <w:rsid w:val="0089063E"/>
    <w:rsid w:val="00890AE1"/>
    <w:rsid w:val="00892D88"/>
    <w:rsid w:val="00895CC5"/>
    <w:rsid w:val="00897116"/>
    <w:rsid w:val="00897E3D"/>
    <w:rsid w:val="008A1604"/>
    <w:rsid w:val="008B06D6"/>
    <w:rsid w:val="008B2EB3"/>
    <w:rsid w:val="008B5154"/>
    <w:rsid w:val="008B56CC"/>
    <w:rsid w:val="008D1C17"/>
    <w:rsid w:val="008D1D29"/>
    <w:rsid w:val="008D3F8A"/>
    <w:rsid w:val="008D59FC"/>
    <w:rsid w:val="008E0BF5"/>
    <w:rsid w:val="008E1C3B"/>
    <w:rsid w:val="008F46F5"/>
    <w:rsid w:val="008F5EB3"/>
    <w:rsid w:val="008F6594"/>
    <w:rsid w:val="008F75C1"/>
    <w:rsid w:val="0090378D"/>
    <w:rsid w:val="00903A17"/>
    <w:rsid w:val="00903B5E"/>
    <w:rsid w:val="00905BE2"/>
    <w:rsid w:val="00917A64"/>
    <w:rsid w:val="00917D3A"/>
    <w:rsid w:val="00925C9D"/>
    <w:rsid w:val="00930001"/>
    <w:rsid w:val="0093275E"/>
    <w:rsid w:val="0093431F"/>
    <w:rsid w:val="00934FD4"/>
    <w:rsid w:val="0093539D"/>
    <w:rsid w:val="009355E4"/>
    <w:rsid w:val="00936CC3"/>
    <w:rsid w:val="00940A30"/>
    <w:rsid w:val="00945119"/>
    <w:rsid w:val="00945EAE"/>
    <w:rsid w:val="00946236"/>
    <w:rsid w:val="00950246"/>
    <w:rsid w:val="00962055"/>
    <w:rsid w:val="009626B3"/>
    <w:rsid w:val="00964837"/>
    <w:rsid w:val="009721F8"/>
    <w:rsid w:val="0097322A"/>
    <w:rsid w:val="00976482"/>
    <w:rsid w:val="00982C59"/>
    <w:rsid w:val="00982EE2"/>
    <w:rsid w:val="009872C0"/>
    <w:rsid w:val="00993541"/>
    <w:rsid w:val="00994094"/>
    <w:rsid w:val="009A0449"/>
    <w:rsid w:val="009A3E21"/>
    <w:rsid w:val="009C5AD2"/>
    <w:rsid w:val="009D32FD"/>
    <w:rsid w:val="009E351B"/>
    <w:rsid w:val="009F075F"/>
    <w:rsid w:val="00A04658"/>
    <w:rsid w:val="00A04D32"/>
    <w:rsid w:val="00A1745E"/>
    <w:rsid w:val="00A2106B"/>
    <w:rsid w:val="00A21640"/>
    <w:rsid w:val="00A21FC0"/>
    <w:rsid w:val="00A21FD9"/>
    <w:rsid w:val="00A2244F"/>
    <w:rsid w:val="00A23DB1"/>
    <w:rsid w:val="00A246ED"/>
    <w:rsid w:val="00A24A35"/>
    <w:rsid w:val="00A24A42"/>
    <w:rsid w:val="00A27408"/>
    <w:rsid w:val="00A35470"/>
    <w:rsid w:val="00A442B9"/>
    <w:rsid w:val="00A442D4"/>
    <w:rsid w:val="00A53324"/>
    <w:rsid w:val="00A5339C"/>
    <w:rsid w:val="00A551F2"/>
    <w:rsid w:val="00A635B9"/>
    <w:rsid w:val="00A643DF"/>
    <w:rsid w:val="00A64DCD"/>
    <w:rsid w:val="00A66A74"/>
    <w:rsid w:val="00A746F5"/>
    <w:rsid w:val="00A74CB3"/>
    <w:rsid w:val="00A7651F"/>
    <w:rsid w:val="00A85D5B"/>
    <w:rsid w:val="00A8788E"/>
    <w:rsid w:val="00A97DCB"/>
    <w:rsid w:val="00AA7494"/>
    <w:rsid w:val="00AB0635"/>
    <w:rsid w:val="00AB165F"/>
    <w:rsid w:val="00AB17E1"/>
    <w:rsid w:val="00AD060C"/>
    <w:rsid w:val="00AD0725"/>
    <w:rsid w:val="00AF0087"/>
    <w:rsid w:val="00AF2735"/>
    <w:rsid w:val="00B03268"/>
    <w:rsid w:val="00B0486B"/>
    <w:rsid w:val="00B049BB"/>
    <w:rsid w:val="00B07B4C"/>
    <w:rsid w:val="00B122B6"/>
    <w:rsid w:val="00B20F45"/>
    <w:rsid w:val="00B25B34"/>
    <w:rsid w:val="00B40B52"/>
    <w:rsid w:val="00B53BF5"/>
    <w:rsid w:val="00B5540D"/>
    <w:rsid w:val="00B624FE"/>
    <w:rsid w:val="00B65D0C"/>
    <w:rsid w:val="00B71226"/>
    <w:rsid w:val="00B71386"/>
    <w:rsid w:val="00B75C27"/>
    <w:rsid w:val="00B80500"/>
    <w:rsid w:val="00B85F0E"/>
    <w:rsid w:val="00B91B3D"/>
    <w:rsid w:val="00B94EDD"/>
    <w:rsid w:val="00B95D3D"/>
    <w:rsid w:val="00BA033F"/>
    <w:rsid w:val="00BA20DC"/>
    <w:rsid w:val="00BA3225"/>
    <w:rsid w:val="00BA7285"/>
    <w:rsid w:val="00BB2C3F"/>
    <w:rsid w:val="00BB4A67"/>
    <w:rsid w:val="00BD4F62"/>
    <w:rsid w:val="00BD56D0"/>
    <w:rsid w:val="00BD697A"/>
    <w:rsid w:val="00BE14D2"/>
    <w:rsid w:val="00C13267"/>
    <w:rsid w:val="00C17676"/>
    <w:rsid w:val="00C246B1"/>
    <w:rsid w:val="00C378D1"/>
    <w:rsid w:val="00C427AC"/>
    <w:rsid w:val="00C46A9B"/>
    <w:rsid w:val="00C46FD1"/>
    <w:rsid w:val="00C47C4F"/>
    <w:rsid w:val="00C51274"/>
    <w:rsid w:val="00C52EFC"/>
    <w:rsid w:val="00C57A37"/>
    <w:rsid w:val="00C713CA"/>
    <w:rsid w:val="00C75867"/>
    <w:rsid w:val="00C77D36"/>
    <w:rsid w:val="00C83445"/>
    <w:rsid w:val="00C83598"/>
    <w:rsid w:val="00C8449D"/>
    <w:rsid w:val="00C86EE9"/>
    <w:rsid w:val="00C90304"/>
    <w:rsid w:val="00C91BB8"/>
    <w:rsid w:val="00CA209D"/>
    <w:rsid w:val="00CA6ACA"/>
    <w:rsid w:val="00CB1217"/>
    <w:rsid w:val="00CB2583"/>
    <w:rsid w:val="00CB2F7E"/>
    <w:rsid w:val="00CB5B8D"/>
    <w:rsid w:val="00CB6707"/>
    <w:rsid w:val="00CB6A24"/>
    <w:rsid w:val="00CB7FD0"/>
    <w:rsid w:val="00CC5E6B"/>
    <w:rsid w:val="00CD5EE9"/>
    <w:rsid w:val="00CD6E1D"/>
    <w:rsid w:val="00CE4817"/>
    <w:rsid w:val="00CE6D58"/>
    <w:rsid w:val="00CE6D8B"/>
    <w:rsid w:val="00CF0EF5"/>
    <w:rsid w:val="00CF1189"/>
    <w:rsid w:val="00CF3764"/>
    <w:rsid w:val="00CF6211"/>
    <w:rsid w:val="00D02B92"/>
    <w:rsid w:val="00D12CF0"/>
    <w:rsid w:val="00D22C98"/>
    <w:rsid w:val="00D268EE"/>
    <w:rsid w:val="00D27286"/>
    <w:rsid w:val="00D30FDA"/>
    <w:rsid w:val="00D3721A"/>
    <w:rsid w:val="00D406F3"/>
    <w:rsid w:val="00D42A2D"/>
    <w:rsid w:val="00D515BC"/>
    <w:rsid w:val="00D53404"/>
    <w:rsid w:val="00D55E40"/>
    <w:rsid w:val="00D62C21"/>
    <w:rsid w:val="00D649E8"/>
    <w:rsid w:val="00D650BE"/>
    <w:rsid w:val="00D66758"/>
    <w:rsid w:val="00D67BFC"/>
    <w:rsid w:val="00D83036"/>
    <w:rsid w:val="00D86298"/>
    <w:rsid w:val="00D90C99"/>
    <w:rsid w:val="00D91CBF"/>
    <w:rsid w:val="00D9711B"/>
    <w:rsid w:val="00DA399B"/>
    <w:rsid w:val="00DA5D4A"/>
    <w:rsid w:val="00DB651A"/>
    <w:rsid w:val="00DD06A4"/>
    <w:rsid w:val="00DE01E0"/>
    <w:rsid w:val="00DE4F8C"/>
    <w:rsid w:val="00DF523B"/>
    <w:rsid w:val="00E05F06"/>
    <w:rsid w:val="00E071E8"/>
    <w:rsid w:val="00E217CC"/>
    <w:rsid w:val="00E232CF"/>
    <w:rsid w:val="00E2552D"/>
    <w:rsid w:val="00E36C7D"/>
    <w:rsid w:val="00E401A3"/>
    <w:rsid w:val="00E417F4"/>
    <w:rsid w:val="00E448FB"/>
    <w:rsid w:val="00E5264A"/>
    <w:rsid w:val="00E550D3"/>
    <w:rsid w:val="00E62EA4"/>
    <w:rsid w:val="00E70884"/>
    <w:rsid w:val="00E735F2"/>
    <w:rsid w:val="00E737CE"/>
    <w:rsid w:val="00E74BF6"/>
    <w:rsid w:val="00E75328"/>
    <w:rsid w:val="00E81852"/>
    <w:rsid w:val="00E84DAF"/>
    <w:rsid w:val="00E87D0C"/>
    <w:rsid w:val="00E971D0"/>
    <w:rsid w:val="00EA4377"/>
    <w:rsid w:val="00EA5C20"/>
    <w:rsid w:val="00EB2220"/>
    <w:rsid w:val="00EB50C0"/>
    <w:rsid w:val="00EC0089"/>
    <w:rsid w:val="00EC1563"/>
    <w:rsid w:val="00EC7AF5"/>
    <w:rsid w:val="00ED07CE"/>
    <w:rsid w:val="00ED78D6"/>
    <w:rsid w:val="00EE1D2F"/>
    <w:rsid w:val="00EF1675"/>
    <w:rsid w:val="00EF4EA9"/>
    <w:rsid w:val="00F121F3"/>
    <w:rsid w:val="00F15F5F"/>
    <w:rsid w:val="00F24243"/>
    <w:rsid w:val="00F2494C"/>
    <w:rsid w:val="00F35805"/>
    <w:rsid w:val="00F528E3"/>
    <w:rsid w:val="00F629C8"/>
    <w:rsid w:val="00F7484F"/>
    <w:rsid w:val="00F85DE6"/>
    <w:rsid w:val="00F95AAD"/>
    <w:rsid w:val="00F975AD"/>
    <w:rsid w:val="00FA1C19"/>
    <w:rsid w:val="00FA4A9D"/>
    <w:rsid w:val="00FA58D2"/>
    <w:rsid w:val="00FB4AB6"/>
    <w:rsid w:val="00FD58BD"/>
    <w:rsid w:val="00FE0B8C"/>
    <w:rsid w:val="00FE2531"/>
    <w:rsid w:val="00FE356F"/>
    <w:rsid w:val="00FF0355"/>
    <w:rsid w:val="39F2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3518B"/>
  <w14:defaultImageDpi w14:val="32767"/>
  <w15:docId w15:val="{BA1708EF-0360-46AA-80DF-F451D2B8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styleId="Kommentarzeichen">
    <w:name w:val="annotation reference"/>
    <w:basedOn w:val="Absatz-Standardschriftart"/>
    <w:uiPriority w:val="99"/>
    <w:semiHidden/>
    <w:unhideWhenUsed/>
    <w:rsid w:val="00662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24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24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449"/>
    <w:rPr>
      <w:b/>
      <w:bCs/>
      <w:sz w:val="20"/>
      <w:szCs w:val="20"/>
    </w:rPr>
  </w:style>
  <w:style w:type="paragraph" w:customStyle="1" w:styleId="artikelclear">
    <w:name w:val="artikel clear"/>
    <w:basedOn w:val="Standard"/>
    <w:uiPriority w:val="99"/>
    <w:rsid w:val="00A24A3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de-DE"/>
    </w:rPr>
  </w:style>
  <w:style w:type="paragraph" w:customStyle="1" w:styleId="artikel">
    <w:name w:val="artikel"/>
    <w:basedOn w:val="Standard"/>
    <w:uiPriority w:val="99"/>
    <w:rsid w:val="00A24A35"/>
    <w:pPr>
      <w:spacing w:before="100" w:beforeAutospacing="1" w:after="100" w:afterAutospacing="1"/>
    </w:pPr>
    <w:rPr>
      <w:rFonts w:ascii="Times New Roman" w:eastAsia="Calibri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85E3C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8009E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EC7AF5"/>
    <w:rPr>
      <w:rFonts w:ascii="Calibri" w:eastAsia="Calibri" w:hAnsi="Calibri" w:cs="Times New Roman"/>
      <w:color w:val="1F497D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C7AF5"/>
    <w:rPr>
      <w:rFonts w:ascii="Calibri" w:eastAsia="Calibri" w:hAnsi="Calibri" w:cs="Times New Roman"/>
      <w:color w:val="1F497D"/>
      <w:sz w:val="22"/>
      <w:szCs w:val="21"/>
    </w:rPr>
  </w:style>
  <w:style w:type="character" w:styleId="Fett">
    <w:name w:val="Strong"/>
    <w:basedOn w:val="Absatz-Standardschriftart"/>
    <w:uiPriority w:val="22"/>
    <w:qFormat/>
    <w:rsid w:val="001E5D11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34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kiel-marketing.de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.zeiske@kiel-marketing.d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3" ma:contentTypeDescription="Ein neues Dokument erstellen." ma:contentTypeScope="" ma:versionID="11c1de16124002dd7fb9742a8398fb0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784a91598ed698c20bac9a7a4815562d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Props1.xml><?xml version="1.0" encoding="utf-8"?>
<ds:datastoreItem xmlns:ds="http://schemas.openxmlformats.org/officeDocument/2006/customXml" ds:itemID="{19D7DE12-6653-422F-90E1-A9D2ABE374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467F30-19E5-427C-AD07-F1715A1889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942A62-CF9F-44D1-8F0F-8BBE7E2D301A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1</Pages>
  <Words>259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assistent2</dc:creator>
  <cp:lastModifiedBy>Assistent1</cp:lastModifiedBy>
  <cp:revision>178</cp:revision>
  <cp:lastPrinted>2018-05-02T09:30:00Z</cp:lastPrinted>
  <dcterms:created xsi:type="dcterms:W3CDTF">2019-12-11T09:51:00Z</dcterms:created>
  <dcterms:modified xsi:type="dcterms:W3CDTF">2020-02-13T08:25:00Z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  <property fmtid="{D5CDD505-2E9C-101B-9397-08002B2CF9AE}" pid="3" name="AuthorIds_UIVersion_512">
    <vt:lpwstr>17</vt:lpwstr>
  </property>
</Properties>
</file>