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56C52" w:rsidRDefault="00C56C52" w:rsidP="00C56C52">
      <w:pPr>
        <w:autoSpaceDE w:val="0"/>
        <w:autoSpaceDN w:val="0"/>
        <w:adjustRightInd w:val="0"/>
        <w:rPr>
          <w:rFonts w:cs="Overpass"/>
          <w:b/>
          <w:bCs/>
          <w:color w:val="000000"/>
          <w:szCs w:val="20"/>
        </w:rPr>
      </w:pPr>
      <w:r w:rsidRPr="00C56C52">
        <w:rPr>
          <w:rFonts w:cs="Overpass"/>
          <w:b/>
          <w:bCs/>
          <w:color w:val="000000"/>
          <w:szCs w:val="20"/>
        </w:rPr>
        <w:t xml:space="preserve">Medienmitteilung </w:t>
      </w:r>
      <w:proofErr w:type="spellStart"/>
      <w:r w:rsidRPr="00C56C52">
        <w:rPr>
          <w:rFonts w:cs="Overpass"/>
          <w:b/>
          <w:bCs/>
          <w:color w:val="000000"/>
          <w:szCs w:val="20"/>
        </w:rPr>
        <w:t>Schilthornbahn</w:t>
      </w:r>
      <w:proofErr w:type="spellEnd"/>
      <w:r w:rsidRPr="00C56C52">
        <w:rPr>
          <w:rFonts w:cs="Overpass"/>
          <w:b/>
          <w:bCs/>
          <w:color w:val="000000"/>
          <w:szCs w:val="20"/>
        </w:rPr>
        <w:t xml:space="preserve"> AG </w:t>
      </w:r>
    </w:p>
    <w:p w:rsidR="00C56C52" w:rsidRPr="00C56C52" w:rsidRDefault="00C56C52" w:rsidP="00C56C52">
      <w:pPr>
        <w:autoSpaceDE w:val="0"/>
        <w:autoSpaceDN w:val="0"/>
        <w:adjustRightInd w:val="0"/>
        <w:rPr>
          <w:rFonts w:cs="Overpass"/>
          <w:color w:val="000000"/>
          <w:szCs w:val="20"/>
        </w:rPr>
      </w:pPr>
    </w:p>
    <w:p w:rsidR="00C56C52" w:rsidRPr="00C116B5" w:rsidRDefault="002445BB" w:rsidP="00C56C52">
      <w:pPr>
        <w:autoSpaceDE w:val="0"/>
        <w:autoSpaceDN w:val="0"/>
        <w:adjustRightInd w:val="0"/>
        <w:rPr>
          <w:rFonts w:cs="Overpass"/>
          <w:b/>
          <w:bCs/>
          <w:color w:val="000000"/>
          <w:sz w:val="26"/>
          <w:szCs w:val="26"/>
        </w:rPr>
      </w:pPr>
      <w:r>
        <w:rPr>
          <w:rFonts w:cs="Overpass"/>
          <w:b/>
          <w:bCs/>
          <w:color w:val="000000"/>
          <w:sz w:val="26"/>
          <w:szCs w:val="26"/>
        </w:rPr>
        <w:t>KULTURSOUNDS PRÄSENTIERT: PANORAMICA HERBSTAUSGABE</w:t>
      </w:r>
    </w:p>
    <w:p w:rsidR="00C56C52" w:rsidRDefault="00C56C52" w:rsidP="00C56C52">
      <w:pPr>
        <w:autoSpaceDE w:val="0"/>
        <w:autoSpaceDN w:val="0"/>
        <w:adjustRightInd w:val="0"/>
        <w:rPr>
          <w:rFonts w:cs="Overpass"/>
          <w:color w:val="000000"/>
          <w:szCs w:val="20"/>
        </w:rPr>
      </w:pPr>
      <w:r w:rsidRPr="00C56C52">
        <w:rPr>
          <w:rFonts w:cs="Overpass"/>
          <w:color w:val="000000"/>
          <w:szCs w:val="20"/>
        </w:rPr>
        <w:t xml:space="preserve">Interlaken / Mürren, </w:t>
      </w:r>
      <w:r w:rsidR="001505E4">
        <w:rPr>
          <w:rFonts w:cs="Overpass"/>
          <w:color w:val="000000"/>
          <w:szCs w:val="20"/>
        </w:rPr>
        <w:t>16</w:t>
      </w:r>
      <w:bookmarkStart w:id="0" w:name="_GoBack"/>
      <w:bookmarkEnd w:id="0"/>
      <w:r w:rsidR="000F77B8">
        <w:rPr>
          <w:rFonts w:cs="Overpass"/>
          <w:color w:val="000000"/>
          <w:szCs w:val="20"/>
        </w:rPr>
        <w:t>.</w:t>
      </w:r>
      <w:r w:rsidR="002445BB">
        <w:rPr>
          <w:rFonts w:cs="Overpass"/>
          <w:color w:val="000000"/>
          <w:szCs w:val="20"/>
        </w:rPr>
        <w:t>09</w:t>
      </w:r>
      <w:r w:rsidR="00A51BC8">
        <w:rPr>
          <w:rFonts w:cs="Overpass"/>
          <w:color w:val="000000"/>
          <w:szCs w:val="20"/>
        </w:rPr>
        <w:t>.2020</w:t>
      </w:r>
      <w:r w:rsidRPr="00C56C52">
        <w:rPr>
          <w:rFonts w:cs="Overpass"/>
          <w:color w:val="000000"/>
          <w:szCs w:val="20"/>
        </w:rPr>
        <w:t xml:space="preserve"> </w:t>
      </w:r>
    </w:p>
    <w:p w:rsidR="00C02659" w:rsidRDefault="00C02659" w:rsidP="0055405C">
      <w:pPr>
        <w:autoSpaceDE w:val="0"/>
        <w:autoSpaceDN w:val="0"/>
        <w:adjustRightInd w:val="0"/>
        <w:jc w:val="both"/>
        <w:rPr>
          <w:rFonts w:cs="Overpass"/>
          <w:color w:val="000000"/>
          <w:szCs w:val="20"/>
        </w:rPr>
      </w:pPr>
    </w:p>
    <w:p w:rsidR="00581936" w:rsidRPr="00581936" w:rsidRDefault="00940EDD" w:rsidP="0055405C">
      <w:pPr>
        <w:autoSpaceDE w:val="0"/>
        <w:autoSpaceDN w:val="0"/>
        <w:adjustRightInd w:val="0"/>
        <w:jc w:val="both"/>
        <w:rPr>
          <w:rFonts w:cs="Overpass"/>
          <w:b/>
          <w:bCs/>
          <w:color w:val="000000"/>
          <w:sz w:val="22"/>
          <w:szCs w:val="20"/>
        </w:rPr>
      </w:pPr>
      <w:r>
        <w:rPr>
          <w:rFonts w:cs="Overpass"/>
          <w:b/>
          <w:bCs/>
          <w:color w:val="000000"/>
          <w:sz w:val="22"/>
          <w:szCs w:val="20"/>
        </w:rPr>
        <w:t xml:space="preserve">Am Samstag, 26. September 2020 findet auf der Sonnenterrasse der Station Birg die Herbstausgabe von PANORAMICA statt. </w:t>
      </w:r>
      <w:r w:rsidR="001031CB">
        <w:rPr>
          <w:rFonts w:cs="Overpass"/>
          <w:b/>
          <w:bCs/>
          <w:color w:val="000000"/>
          <w:sz w:val="22"/>
          <w:szCs w:val="20"/>
        </w:rPr>
        <w:t>Auf dem Line-</w:t>
      </w:r>
      <w:proofErr w:type="spellStart"/>
      <w:r w:rsidR="001031CB">
        <w:rPr>
          <w:rFonts w:cs="Overpass"/>
          <w:b/>
          <w:bCs/>
          <w:color w:val="000000"/>
          <w:sz w:val="22"/>
          <w:szCs w:val="20"/>
        </w:rPr>
        <w:t>up</w:t>
      </w:r>
      <w:proofErr w:type="spellEnd"/>
      <w:r w:rsidR="001031CB">
        <w:rPr>
          <w:rFonts w:cs="Overpass"/>
          <w:b/>
          <w:bCs/>
          <w:color w:val="000000"/>
          <w:sz w:val="22"/>
          <w:szCs w:val="20"/>
        </w:rPr>
        <w:t xml:space="preserve"> stehen d</w:t>
      </w:r>
      <w:r>
        <w:rPr>
          <w:rFonts w:cs="Overpass"/>
          <w:b/>
          <w:bCs/>
          <w:color w:val="000000"/>
          <w:sz w:val="22"/>
          <w:szCs w:val="20"/>
        </w:rPr>
        <w:t xml:space="preserve">rei Sets mit Künstlern aus der </w:t>
      </w:r>
      <w:proofErr w:type="spellStart"/>
      <w:r>
        <w:rPr>
          <w:rFonts w:cs="Overpass"/>
          <w:b/>
          <w:bCs/>
          <w:color w:val="000000"/>
          <w:sz w:val="22"/>
          <w:szCs w:val="20"/>
        </w:rPr>
        <w:t>Electro</w:t>
      </w:r>
      <w:proofErr w:type="spellEnd"/>
      <w:r>
        <w:rPr>
          <w:rFonts w:cs="Overpass"/>
          <w:b/>
          <w:bCs/>
          <w:color w:val="000000"/>
          <w:sz w:val="22"/>
          <w:szCs w:val="20"/>
        </w:rPr>
        <w:t xml:space="preserve">-Szene. Tickets können online unter </w:t>
      </w:r>
      <w:hyperlink r:id="rId7" w:history="1">
        <w:r w:rsidR="001505E4" w:rsidRPr="00015D3E">
          <w:rPr>
            <w:rStyle w:val="Hyperlink"/>
            <w:rFonts w:cs="Overpass"/>
            <w:b/>
            <w:bCs/>
            <w:sz w:val="22"/>
            <w:szCs w:val="20"/>
          </w:rPr>
          <w:t>www.kultursounds.com</w:t>
        </w:r>
      </w:hyperlink>
      <w:r>
        <w:rPr>
          <w:rFonts w:cs="Overpass"/>
          <w:b/>
          <w:bCs/>
          <w:color w:val="000000"/>
          <w:sz w:val="22"/>
          <w:szCs w:val="20"/>
        </w:rPr>
        <w:t xml:space="preserve"> bezogen werden. </w:t>
      </w:r>
    </w:p>
    <w:p w:rsidR="00E55755" w:rsidRDefault="00E55755" w:rsidP="00E55755">
      <w:pPr>
        <w:autoSpaceDE w:val="0"/>
        <w:autoSpaceDN w:val="0"/>
        <w:adjustRightInd w:val="0"/>
        <w:jc w:val="both"/>
        <w:rPr>
          <w:rFonts w:cs="Overpass"/>
          <w:bCs/>
          <w:color w:val="000000"/>
          <w:sz w:val="22"/>
          <w:szCs w:val="22"/>
        </w:rPr>
      </w:pPr>
    </w:p>
    <w:p w:rsidR="00D407E0" w:rsidRDefault="002445BB" w:rsidP="00E55755">
      <w:pPr>
        <w:autoSpaceDE w:val="0"/>
        <w:autoSpaceDN w:val="0"/>
        <w:adjustRightInd w:val="0"/>
        <w:jc w:val="both"/>
        <w:rPr>
          <w:rFonts w:cs="Overpass"/>
          <w:bCs/>
          <w:color w:val="000000"/>
          <w:sz w:val="22"/>
          <w:szCs w:val="22"/>
        </w:rPr>
      </w:pPr>
      <w:proofErr w:type="spellStart"/>
      <w:r>
        <w:rPr>
          <w:rFonts w:cs="Overpass"/>
          <w:bCs/>
          <w:color w:val="000000"/>
          <w:sz w:val="22"/>
          <w:szCs w:val="22"/>
        </w:rPr>
        <w:t>KulturSounds</w:t>
      </w:r>
      <w:proofErr w:type="spellEnd"/>
      <w:r>
        <w:rPr>
          <w:rFonts w:cs="Overpass"/>
          <w:bCs/>
          <w:color w:val="000000"/>
          <w:sz w:val="22"/>
          <w:szCs w:val="22"/>
        </w:rPr>
        <w:t xml:space="preserve"> aus Interlaken will mit der Herbstausgabe von PANORAMICA an die erfolgreiche Durchführung im Sommer 2019 anknüpfen. Am Samstag, 26. September 2020 </w:t>
      </w:r>
      <w:r w:rsidR="00940EDD">
        <w:rPr>
          <w:rFonts w:cs="Overpass"/>
          <w:bCs/>
          <w:color w:val="000000"/>
          <w:sz w:val="22"/>
          <w:szCs w:val="22"/>
        </w:rPr>
        <w:t xml:space="preserve">zwischen 16 und 20 Uhr </w:t>
      </w:r>
      <w:r>
        <w:rPr>
          <w:rFonts w:cs="Overpass"/>
          <w:bCs/>
          <w:color w:val="000000"/>
          <w:sz w:val="22"/>
          <w:szCs w:val="22"/>
        </w:rPr>
        <w:t xml:space="preserve">verwandelt sich die grosse Sonnenterrasse auf Birg erneut in ein DJ-Set mit </w:t>
      </w:r>
      <w:r w:rsidR="006108B4">
        <w:rPr>
          <w:rFonts w:cs="Overpass"/>
          <w:bCs/>
          <w:color w:val="000000"/>
          <w:sz w:val="22"/>
          <w:szCs w:val="22"/>
        </w:rPr>
        <w:t>verschiedene</w:t>
      </w:r>
      <w:r w:rsidR="001031CB">
        <w:rPr>
          <w:rFonts w:cs="Overpass"/>
          <w:bCs/>
          <w:color w:val="000000"/>
          <w:sz w:val="22"/>
          <w:szCs w:val="22"/>
        </w:rPr>
        <w:t xml:space="preserve">n Künstlern der </w:t>
      </w:r>
      <w:proofErr w:type="spellStart"/>
      <w:r w:rsidR="001031CB">
        <w:rPr>
          <w:rFonts w:cs="Overpass"/>
          <w:bCs/>
          <w:color w:val="000000"/>
          <w:sz w:val="22"/>
          <w:szCs w:val="22"/>
        </w:rPr>
        <w:t>Electro</w:t>
      </w:r>
      <w:proofErr w:type="spellEnd"/>
      <w:r w:rsidR="001031CB">
        <w:rPr>
          <w:rFonts w:cs="Overpass"/>
          <w:bCs/>
          <w:color w:val="000000"/>
          <w:sz w:val="22"/>
          <w:szCs w:val="22"/>
        </w:rPr>
        <w:t>-Szene:</w:t>
      </w:r>
      <w:r w:rsidR="006108B4">
        <w:rPr>
          <w:rFonts w:cs="Overpass"/>
          <w:bCs/>
          <w:color w:val="000000"/>
          <w:sz w:val="22"/>
          <w:szCs w:val="22"/>
        </w:rPr>
        <w:t xml:space="preserve"> </w:t>
      </w:r>
      <w:r w:rsidR="00CF637F">
        <w:rPr>
          <w:rFonts w:cs="Overpass"/>
          <w:bCs/>
          <w:color w:val="000000"/>
          <w:sz w:val="22"/>
          <w:szCs w:val="22"/>
        </w:rPr>
        <w:t xml:space="preserve">Den Auftakt macht </w:t>
      </w:r>
      <w:r w:rsidR="00CF637F">
        <w:rPr>
          <w:rFonts w:cs="Overpass"/>
          <w:bCs/>
          <w:color w:val="000000"/>
          <w:sz w:val="22"/>
          <w:szCs w:val="22"/>
        </w:rPr>
        <w:t xml:space="preserve">Matija aus Zürich </w:t>
      </w:r>
      <w:r w:rsidR="00CF637F">
        <w:rPr>
          <w:rFonts w:cs="Overpass"/>
          <w:bCs/>
          <w:color w:val="000000"/>
          <w:sz w:val="22"/>
          <w:szCs w:val="22"/>
        </w:rPr>
        <w:t xml:space="preserve">und sorgt </w:t>
      </w:r>
      <w:r w:rsidR="00CF637F">
        <w:rPr>
          <w:rFonts w:cs="Overpass"/>
          <w:bCs/>
          <w:color w:val="000000"/>
          <w:sz w:val="22"/>
          <w:szCs w:val="22"/>
        </w:rPr>
        <w:t>mit seinen einschlägigen Techno-Beats</w:t>
      </w:r>
      <w:r w:rsidR="00CF637F">
        <w:rPr>
          <w:rFonts w:cs="Overpass"/>
          <w:bCs/>
          <w:color w:val="000000"/>
          <w:sz w:val="22"/>
          <w:szCs w:val="22"/>
        </w:rPr>
        <w:t xml:space="preserve"> für erste Stimmung. Anschliessend lässt </w:t>
      </w:r>
      <w:r w:rsidR="006108B4">
        <w:rPr>
          <w:rFonts w:cs="Overpass"/>
          <w:bCs/>
          <w:color w:val="000000"/>
          <w:sz w:val="22"/>
          <w:szCs w:val="22"/>
        </w:rPr>
        <w:t xml:space="preserve">O/Y </w:t>
      </w:r>
      <w:r w:rsidR="00CF637F">
        <w:rPr>
          <w:rFonts w:cs="Overpass"/>
          <w:bCs/>
          <w:color w:val="000000"/>
          <w:sz w:val="22"/>
          <w:szCs w:val="22"/>
        </w:rPr>
        <w:t>sein Live-Set zu einem wahren Erlebnis werden</w:t>
      </w:r>
      <w:r w:rsidR="00CF637F">
        <w:rPr>
          <w:rFonts w:cs="Overpass"/>
          <w:bCs/>
          <w:color w:val="000000"/>
          <w:sz w:val="22"/>
          <w:szCs w:val="22"/>
        </w:rPr>
        <w:t xml:space="preserve">. Der Musiker </w:t>
      </w:r>
      <w:r w:rsidR="006108B4">
        <w:rPr>
          <w:rFonts w:cs="Overpass"/>
          <w:bCs/>
          <w:color w:val="000000"/>
          <w:sz w:val="22"/>
          <w:szCs w:val="22"/>
        </w:rPr>
        <w:t xml:space="preserve">bringt ein aussergewöhnliches Verständnis für Komposition und Arrangements mit sich. </w:t>
      </w:r>
      <w:r w:rsidR="00CF637F">
        <w:rPr>
          <w:rFonts w:cs="Overpass"/>
          <w:bCs/>
          <w:color w:val="000000"/>
          <w:sz w:val="22"/>
          <w:szCs w:val="22"/>
        </w:rPr>
        <w:t xml:space="preserve">Abschliessend  </w:t>
      </w:r>
      <w:r w:rsidR="00CF637F">
        <w:rPr>
          <w:rFonts w:cs="Overpass"/>
          <w:bCs/>
          <w:color w:val="000000"/>
          <w:sz w:val="22"/>
          <w:szCs w:val="22"/>
        </w:rPr>
        <w:t xml:space="preserve">bekommt der </w:t>
      </w:r>
      <w:r w:rsidR="001031CB">
        <w:rPr>
          <w:rFonts w:cs="Overpass"/>
          <w:bCs/>
          <w:color w:val="000000"/>
          <w:sz w:val="22"/>
          <w:szCs w:val="22"/>
        </w:rPr>
        <w:t xml:space="preserve">Berner DJ Kaufmann </w:t>
      </w:r>
      <w:r w:rsidR="006108B4">
        <w:rPr>
          <w:rFonts w:cs="Overpass"/>
          <w:bCs/>
          <w:color w:val="000000"/>
          <w:sz w:val="22"/>
          <w:szCs w:val="22"/>
        </w:rPr>
        <w:t xml:space="preserve">live Unterstützung vom </w:t>
      </w:r>
      <w:proofErr w:type="spellStart"/>
      <w:r w:rsidR="001031CB">
        <w:rPr>
          <w:rFonts w:cs="Overpass"/>
          <w:bCs/>
          <w:color w:val="000000"/>
          <w:sz w:val="22"/>
          <w:szCs w:val="22"/>
        </w:rPr>
        <w:t>Toggenburger</w:t>
      </w:r>
      <w:proofErr w:type="spellEnd"/>
      <w:r w:rsidR="001031CB">
        <w:rPr>
          <w:rFonts w:cs="Overpass"/>
          <w:bCs/>
          <w:color w:val="000000"/>
          <w:sz w:val="22"/>
          <w:szCs w:val="22"/>
        </w:rPr>
        <w:t xml:space="preserve"> </w:t>
      </w:r>
      <w:r w:rsidR="006108B4">
        <w:rPr>
          <w:rFonts w:cs="Overpass"/>
          <w:bCs/>
          <w:color w:val="000000"/>
          <w:sz w:val="22"/>
          <w:szCs w:val="22"/>
        </w:rPr>
        <w:t xml:space="preserve">Duo Skiclub </w:t>
      </w:r>
      <w:proofErr w:type="spellStart"/>
      <w:r w:rsidR="006108B4">
        <w:rPr>
          <w:rFonts w:cs="Overpass"/>
          <w:bCs/>
          <w:color w:val="000000"/>
          <w:sz w:val="22"/>
          <w:szCs w:val="22"/>
        </w:rPr>
        <w:t>Toggenburg</w:t>
      </w:r>
      <w:proofErr w:type="spellEnd"/>
      <w:r w:rsidR="006108B4">
        <w:rPr>
          <w:rFonts w:cs="Overpass"/>
          <w:bCs/>
          <w:color w:val="000000"/>
          <w:sz w:val="22"/>
          <w:szCs w:val="22"/>
        </w:rPr>
        <w:t>. Spontan zusammengesetzte analoge Synthesizer und modulare System</w:t>
      </w:r>
      <w:r w:rsidR="00CF637F">
        <w:rPr>
          <w:rFonts w:cs="Overpass"/>
          <w:bCs/>
          <w:color w:val="000000"/>
          <w:sz w:val="22"/>
          <w:szCs w:val="22"/>
        </w:rPr>
        <w:t>e</w:t>
      </w:r>
      <w:r w:rsidR="006108B4">
        <w:rPr>
          <w:rFonts w:cs="Overpass"/>
          <w:bCs/>
          <w:color w:val="000000"/>
          <w:sz w:val="22"/>
          <w:szCs w:val="22"/>
        </w:rPr>
        <w:t xml:space="preserve"> versprechen tanzbare </w:t>
      </w:r>
      <w:proofErr w:type="spellStart"/>
      <w:r w:rsidR="006108B4">
        <w:rPr>
          <w:rFonts w:cs="Overpass"/>
          <w:bCs/>
          <w:color w:val="000000"/>
          <w:sz w:val="22"/>
          <w:szCs w:val="22"/>
        </w:rPr>
        <w:t>Tunes</w:t>
      </w:r>
      <w:proofErr w:type="spellEnd"/>
      <w:r w:rsidR="006108B4">
        <w:rPr>
          <w:rFonts w:cs="Overpass"/>
          <w:bCs/>
          <w:color w:val="000000"/>
          <w:sz w:val="22"/>
          <w:szCs w:val="22"/>
        </w:rPr>
        <w:t xml:space="preserve"> im Sonnenuntergang. </w:t>
      </w:r>
    </w:p>
    <w:p w:rsidR="00D407E0" w:rsidRDefault="00D407E0" w:rsidP="00E55755">
      <w:pPr>
        <w:autoSpaceDE w:val="0"/>
        <w:autoSpaceDN w:val="0"/>
        <w:adjustRightInd w:val="0"/>
        <w:jc w:val="both"/>
        <w:rPr>
          <w:rFonts w:cs="Overpass"/>
          <w:bCs/>
          <w:color w:val="000000"/>
          <w:sz w:val="22"/>
          <w:szCs w:val="22"/>
        </w:rPr>
      </w:pPr>
    </w:p>
    <w:p w:rsidR="00D407E0" w:rsidRDefault="001031CB" w:rsidP="00E55755">
      <w:pPr>
        <w:autoSpaceDE w:val="0"/>
        <w:autoSpaceDN w:val="0"/>
        <w:adjustRightInd w:val="0"/>
        <w:jc w:val="both"/>
        <w:rPr>
          <w:rFonts w:cs="Overpass"/>
          <w:b/>
          <w:bCs/>
          <w:color w:val="000000"/>
          <w:sz w:val="22"/>
          <w:szCs w:val="22"/>
        </w:rPr>
      </w:pPr>
      <w:r>
        <w:rPr>
          <w:rFonts w:cs="Overpass"/>
          <w:b/>
          <w:bCs/>
          <w:color w:val="000000"/>
          <w:sz w:val="22"/>
          <w:szCs w:val="22"/>
        </w:rPr>
        <w:t>Tickets nur via Vorverkauf erhältlich</w:t>
      </w:r>
    </w:p>
    <w:p w:rsidR="0008291E" w:rsidRDefault="003A470A" w:rsidP="0055405C">
      <w:pPr>
        <w:autoSpaceDE w:val="0"/>
        <w:autoSpaceDN w:val="0"/>
        <w:adjustRightInd w:val="0"/>
        <w:jc w:val="both"/>
        <w:rPr>
          <w:rFonts w:cs="Overpass"/>
          <w:bCs/>
          <w:color w:val="000000"/>
          <w:sz w:val="22"/>
          <w:szCs w:val="22"/>
        </w:rPr>
      </w:pPr>
      <w:r>
        <w:rPr>
          <w:rFonts w:cs="Overpass"/>
          <w:bCs/>
          <w:color w:val="000000"/>
          <w:sz w:val="22"/>
          <w:szCs w:val="22"/>
        </w:rPr>
        <w:t xml:space="preserve">Tickets inkl. Fahrt Stechelberg – Birg </w:t>
      </w:r>
      <w:r w:rsidR="00940EDD">
        <w:rPr>
          <w:rFonts w:cs="Overpass"/>
          <w:bCs/>
          <w:color w:val="000000"/>
          <w:sz w:val="22"/>
          <w:szCs w:val="22"/>
        </w:rPr>
        <w:t xml:space="preserve">sind nur via Vorverkauf erhältlich. Diese können </w:t>
      </w:r>
      <w:r>
        <w:rPr>
          <w:rFonts w:cs="Overpass"/>
          <w:bCs/>
          <w:color w:val="000000"/>
          <w:sz w:val="22"/>
          <w:szCs w:val="22"/>
        </w:rPr>
        <w:t xml:space="preserve">online unter </w:t>
      </w:r>
      <w:hyperlink r:id="rId8" w:history="1">
        <w:r w:rsidRPr="00A40C68">
          <w:rPr>
            <w:rStyle w:val="Hyperlink"/>
            <w:rFonts w:cs="Overpass"/>
            <w:bCs/>
            <w:sz w:val="22"/>
            <w:szCs w:val="22"/>
          </w:rPr>
          <w:t>www.kultursounds.com</w:t>
        </w:r>
      </w:hyperlink>
      <w:r>
        <w:rPr>
          <w:rFonts w:cs="Overpass"/>
          <w:bCs/>
          <w:color w:val="000000"/>
          <w:sz w:val="22"/>
          <w:szCs w:val="22"/>
        </w:rPr>
        <w:t xml:space="preserve"> bezogen werden. </w:t>
      </w:r>
      <w:r w:rsidR="00940EDD">
        <w:rPr>
          <w:rFonts w:cs="Overpass"/>
          <w:bCs/>
          <w:color w:val="000000"/>
          <w:sz w:val="22"/>
          <w:szCs w:val="22"/>
        </w:rPr>
        <w:t xml:space="preserve">Die Tickets sind personalisiert, eine Abgleichung mit einer ID </w:t>
      </w:r>
      <w:r w:rsidR="001031CB">
        <w:rPr>
          <w:rFonts w:cs="Overpass"/>
          <w:bCs/>
          <w:color w:val="000000"/>
          <w:sz w:val="22"/>
          <w:szCs w:val="22"/>
        </w:rPr>
        <w:t xml:space="preserve">beim Check-in </w:t>
      </w:r>
      <w:r w:rsidR="00940EDD">
        <w:rPr>
          <w:rFonts w:cs="Overpass"/>
          <w:bCs/>
          <w:color w:val="000000"/>
          <w:sz w:val="22"/>
          <w:szCs w:val="22"/>
        </w:rPr>
        <w:t xml:space="preserve">ist Pflicht. Während der Veranstaltung gelten die geltenden COVID-19 Massnahmen. Bei schlechtem Wetter wird der Event in Interlaken durchgeführt. </w:t>
      </w:r>
    </w:p>
    <w:p w:rsidR="00940EDD" w:rsidRPr="00E63D15" w:rsidRDefault="00940EDD" w:rsidP="0055405C">
      <w:pPr>
        <w:autoSpaceDE w:val="0"/>
        <w:autoSpaceDN w:val="0"/>
        <w:adjustRightInd w:val="0"/>
        <w:jc w:val="both"/>
        <w:rPr>
          <w:rFonts w:cs="Overpass"/>
          <w:bCs/>
          <w:color w:val="000000"/>
          <w:sz w:val="22"/>
          <w:szCs w:val="22"/>
        </w:rPr>
      </w:pPr>
    </w:p>
    <w:p w:rsidR="004B2BE5" w:rsidRPr="00081072" w:rsidRDefault="004B2BE5" w:rsidP="0055405C">
      <w:pPr>
        <w:autoSpaceDE w:val="0"/>
        <w:autoSpaceDN w:val="0"/>
        <w:adjustRightInd w:val="0"/>
        <w:jc w:val="both"/>
        <w:rPr>
          <w:rFonts w:cs="Overpass"/>
          <w:bCs/>
          <w:color w:val="000000"/>
          <w:szCs w:val="20"/>
        </w:rPr>
      </w:pPr>
    </w:p>
    <w:p w:rsidR="00AA4D04" w:rsidRPr="009D7F5B" w:rsidRDefault="00AA4D04" w:rsidP="001256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60" w:after="60"/>
        <w:jc w:val="both"/>
        <w:rPr>
          <w:rFonts w:ascii="Overpass Black" w:hAnsi="Overpass Black" w:cs="Helvetica"/>
          <w:b/>
          <w:color w:val="000000"/>
          <w:sz w:val="22"/>
          <w:szCs w:val="20"/>
        </w:rPr>
      </w:pPr>
      <w:r w:rsidRPr="009D7F5B">
        <w:rPr>
          <w:rFonts w:ascii="Overpass Black" w:hAnsi="Overpass Black" w:cs="Helvetica"/>
          <w:b/>
          <w:color w:val="000000"/>
          <w:sz w:val="22"/>
          <w:szCs w:val="20"/>
        </w:rPr>
        <w:t xml:space="preserve">Stets informiert mit dem </w:t>
      </w:r>
      <w:proofErr w:type="spellStart"/>
      <w:r w:rsidRPr="009D7F5B">
        <w:rPr>
          <w:rFonts w:ascii="Overpass Black" w:hAnsi="Overpass Black" w:cs="Helvetica"/>
          <w:b/>
          <w:color w:val="000000"/>
          <w:sz w:val="22"/>
          <w:szCs w:val="20"/>
        </w:rPr>
        <w:t>Newsroom</w:t>
      </w:r>
      <w:proofErr w:type="spellEnd"/>
      <w:r w:rsidRPr="009D7F5B">
        <w:rPr>
          <w:rFonts w:ascii="Overpass Black" w:hAnsi="Overpass Black" w:cs="Helvetica"/>
          <w:b/>
          <w:color w:val="000000"/>
          <w:sz w:val="22"/>
          <w:szCs w:val="20"/>
        </w:rPr>
        <w:t xml:space="preserve"> der </w:t>
      </w:r>
      <w:proofErr w:type="spellStart"/>
      <w:r w:rsidRPr="009D7F5B">
        <w:rPr>
          <w:rFonts w:ascii="Overpass Black" w:hAnsi="Overpass Black" w:cs="Helvetica"/>
          <w:b/>
          <w:color w:val="000000"/>
          <w:sz w:val="22"/>
          <w:szCs w:val="20"/>
        </w:rPr>
        <w:t>Schilthornbahn</w:t>
      </w:r>
      <w:proofErr w:type="spellEnd"/>
      <w:r w:rsidRPr="009D7F5B">
        <w:rPr>
          <w:rFonts w:ascii="Overpass Black" w:hAnsi="Overpass Black" w:cs="Helvetica"/>
          <w:b/>
          <w:color w:val="000000"/>
          <w:sz w:val="22"/>
          <w:szCs w:val="20"/>
        </w:rPr>
        <w:t xml:space="preserve"> AG   </w:t>
      </w:r>
    </w:p>
    <w:p w:rsidR="00D0733E" w:rsidRPr="00960380" w:rsidRDefault="00AA4D04" w:rsidP="00960380">
      <w:pPr>
        <w:pStyle w:val="Standard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270" w:afterAutospacing="0"/>
        <w:rPr>
          <w:rFonts w:ascii="Overpass" w:hAnsi="Overpass" w:cs="Helvetica"/>
          <w:color w:val="000000"/>
          <w:sz w:val="22"/>
          <w:szCs w:val="20"/>
        </w:rPr>
      </w:pPr>
      <w:r w:rsidRPr="009D7F5B">
        <w:rPr>
          <w:rFonts w:ascii="Overpass" w:hAnsi="Overpass" w:cs="Helvetica"/>
          <w:color w:val="000000"/>
          <w:sz w:val="22"/>
          <w:szCs w:val="20"/>
        </w:rPr>
        <w:t xml:space="preserve">Mit dem Abonnieren der Onlineplattform für Medienschaffende erhalten Sie Informationen dann, wenn wir sie aufschalten. Im </w:t>
      </w:r>
      <w:proofErr w:type="spellStart"/>
      <w:r w:rsidRPr="009D7F5B">
        <w:rPr>
          <w:rFonts w:ascii="Overpass" w:hAnsi="Overpass" w:cs="Helvetica"/>
          <w:color w:val="000000"/>
          <w:sz w:val="22"/>
          <w:szCs w:val="20"/>
        </w:rPr>
        <w:t>Newsroom</w:t>
      </w:r>
      <w:proofErr w:type="spellEnd"/>
      <w:r w:rsidRPr="009D7F5B">
        <w:rPr>
          <w:rFonts w:ascii="Overpass" w:hAnsi="Overpass" w:cs="Helvetica"/>
          <w:color w:val="000000"/>
          <w:sz w:val="22"/>
          <w:szCs w:val="20"/>
        </w:rPr>
        <w:t xml:space="preserve"> finden Sie aktuelle Medienmitteilungen und News aus dem Unternehmen, Bild- und Videomaterial, Links sowie themenbezogene Dokumente. </w:t>
      </w:r>
      <w:r w:rsidRPr="009D7F5B">
        <w:rPr>
          <w:rFonts w:ascii="Overpass" w:hAnsi="Overpass" w:cs="Helvetica"/>
          <w:color w:val="000000"/>
          <w:sz w:val="22"/>
          <w:szCs w:val="20"/>
        </w:rPr>
        <w:br/>
      </w:r>
      <w:r w:rsidRPr="009D7F5B">
        <w:rPr>
          <w:rFonts w:ascii="Overpass Black" w:hAnsi="Overpass Black" w:cs="Helvetica"/>
          <w:b/>
          <w:color w:val="000000"/>
          <w:sz w:val="22"/>
          <w:szCs w:val="20"/>
        </w:rPr>
        <w:t>Jetzt abonnieren:</w:t>
      </w:r>
      <w:r w:rsidRPr="009D7F5B">
        <w:rPr>
          <w:rFonts w:ascii="Overpass Black" w:hAnsi="Overpass Black" w:cs="Helvetica"/>
          <w:color w:val="000000"/>
          <w:sz w:val="22"/>
          <w:szCs w:val="20"/>
        </w:rPr>
        <w:t xml:space="preserve"> </w:t>
      </w:r>
      <w:hyperlink r:id="rId9" w:history="1">
        <w:r w:rsidRPr="009D7F5B">
          <w:rPr>
            <w:rStyle w:val="Hyperlink"/>
            <w:rFonts w:ascii="Overpass" w:hAnsi="Overpass" w:cs="Helvetica"/>
            <w:sz w:val="22"/>
            <w:szCs w:val="20"/>
          </w:rPr>
          <w:t>https://newsroom.de.schilthorn.ch</w:t>
        </w:r>
      </w:hyperlink>
    </w:p>
    <w:sectPr w:rsidR="00D0733E" w:rsidRPr="00960380" w:rsidSect="00B10BD3">
      <w:headerReference w:type="default" r:id="rId10"/>
      <w:footerReference w:type="default" r:id="rId11"/>
      <w:pgSz w:w="11900" w:h="16840"/>
      <w:pgMar w:top="2552" w:right="1418" w:bottom="1134" w:left="1418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A7878" w:rsidRDefault="004A7878">
      <w:r>
        <w:separator/>
      </w:r>
    </w:p>
  </w:endnote>
  <w:endnote w:type="continuationSeparator" w:id="0">
    <w:p w:rsidR="004A7878" w:rsidRDefault="004A78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verpass">
    <w:panose1 w:val="00000500000000000000"/>
    <w:charset w:val="00"/>
    <w:family w:val="auto"/>
    <w:pitch w:val="variable"/>
    <w:sig w:usb0="00000007" w:usb1="00000020" w:usb2="00000000" w:usb3="00000000" w:csb0="000000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Overpass Black">
    <w:altName w:val="Calibri"/>
    <w:panose1 w:val="00000A00000000000000"/>
    <w:charset w:val="00"/>
    <w:family w:val="auto"/>
    <w:pitch w:val="variable"/>
    <w:sig w:usb0="00000007" w:usb1="00000020" w:usb2="00000000" w:usb3="00000000" w:csb0="00000093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6C89" w:rsidRDefault="002F5F66" w:rsidP="00411E93">
    <w:pPr>
      <w:pStyle w:val="Fuzeile"/>
      <w:tabs>
        <w:tab w:val="left" w:pos="6663"/>
      </w:tabs>
      <w:ind w:left="-1418"/>
    </w:pPr>
    <w:r>
      <w:rPr>
        <w:noProof/>
      </w:rPr>
      <w:drawing>
        <wp:inline distT="0" distB="0" distL="0" distR="0">
          <wp:extent cx="7540355" cy="1076325"/>
          <wp:effectExtent l="0" t="0" r="3810" b="0"/>
          <wp:docPr id="27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Briefbogen_Fuss_MWS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0355" cy="1076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A7878" w:rsidRDefault="004A7878">
      <w:r>
        <w:separator/>
      </w:r>
    </w:p>
  </w:footnote>
  <w:footnote w:type="continuationSeparator" w:id="0">
    <w:p w:rsidR="004A7878" w:rsidRDefault="004A787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6C89" w:rsidRDefault="002F5F66" w:rsidP="00411E93">
    <w:pPr>
      <w:pStyle w:val="Kopfzeile"/>
      <w:tabs>
        <w:tab w:val="clear" w:pos="9072"/>
        <w:tab w:val="left" w:pos="6521"/>
        <w:tab w:val="right" w:pos="9923"/>
      </w:tabs>
      <w:ind w:left="7797"/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-96681</wp:posOffset>
          </wp:positionH>
          <wp:positionV relativeFrom="paragraph">
            <wp:posOffset>327025</wp:posOffset>
          </wp:positionV>
          <wp:extent cx="2168348" cy="511791"/>
          <wp:effectExtent l="0" t="0" r="3810" b="3175"/>
          <wp:wrapNone/>
          <wp:docPr id="25" name="Bild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Swiss_Skyline_1zeilig_grau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168348" cy="51179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>
          <wp:extent cx="1492791" cy="1025615"/>
          <wp:effectExtent l="0" t="0" r="0" b="3175"/>
          <wp:docPr id="26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childhorn_Kopf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499537" cy="1030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AFD4392"/>
    <w:multiLevelType w:val="hybridMultilevel"/>
    <w:tmpl w:val="D6EEEAD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6A754D0"/>
    <w:multiLevelType w:val="hybridMultilevel"/>
    <w:tmpl w:val="0D2E1602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embedSystemFonts/>
  <w:activeWritingStyle w:appName="MSWord" w:lang="it-IT" w:vendorID="64" w:dllVersion="131078" w:nlCheck="1" w:checkStyle="0"/>
  <w:activeWritingStyle w:appName="MSWord" w:lang="de-CH" w:vendorID="64" w:dllVersion="131078" w:nlCheck="1" w:checkStyle="1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911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21FB"/>
    <w:rsid w:val="00000625"/>
    <w:rsid w:val="000451F0"/>
    <w:rsid w:val="000530F4"/>
    <w:rsid w:val="00054279"/>
    <w:rsid w:val="00056260"/>
    <w:rsid w:val="000568D7"/>
    <w:rsid w:val="00056A2E"/>
    <w:rsid w:val="00056F8B"/>
    <w:rsid w:val="00057C50"/>
    <w:rsid w:val="00057F71"/>
    <w:rsid w:val="00064D05"/>
    <w:rsid w:val="00081072"/>
    <w:rsid w:val="0008291E"/>
    <w:rsid w:val="00085BEA"/>
    <w:rsid w:val="000A0BD2"/>
    <w:rsid w:val="000A56AC"/>
    <w:rsid w:val="000B3CBC"/>
    <w:rsid w:val="000D1D4D"/>
    <w:rsid w:val="000E35C8"/>
    <w:rsid w:val="000F77B8"/>
    <w:rsid w:val="001031CB"/>
    <w:rsid w:val="00117222"/>
    <w:rsid w:val="001256AC"/>
    <w:rsid w:val="001320FE"/>
    <w:rsid w:val="001343CF"/>
    <w:rsid w:val="001505E4"/>
    <w:rsid w:val="001528A2"/>
    <w:rsid w:val="00167F8D"/>
    <w:rsid w:val="001754AF"/>
    <w:rsid w:val="00183D6E"/>
    <w:rsid w:val="001873F2"/>
    <w:rsid w:val="001A224C"/>
    <w:rsid w:val="001B38E3"/>
    <w:rsid w:val="001D2A83"/>
    <w:rsid w:val="001D6229"/>
    <w:rsid w:val="001E2582"/>
    <w:rsid w:val="001E41E1"/>
    <w:rsid w:val="00234F13"/>
    <w:rsid w:val="00237576"/>
    <w:rsid w:val="002407EB"/>
    <w:rsid w:val="00244321"/>
    <w:rsid w:val="002445BB"/>
    <w:rsid w:val="00247297"/>
    <w:rsid w:val="002739A0"/>
    <w:rsid w:val="0029740C"/>
    <w:rsid w:val="002D4256"/>
    <w:rsid w:val="002F5F66"/>
    <w:rsid w:val="00304F68"/>
    <w:rsid w:val="00305063"/>
    <w:rsid w:val="0031738F"/>
    <w:rsid w:val="00344DD0"/>
    <w:rsid w:val="003758B1"/>
    <w:rsid w:val="00390F8A"/>
    <w:rsid w:val="003A470A"/>
    <w:rsid w:val="003C1A90"/>
    <w:rsid w:val="003D0A87"/>
    <w:rsid w:val="003D1BE2"/>
    <w:rsid w:val="003F13BD"/>
    <w:rsid w:val="003F3A8B"/>
    <w:rsid w:val="00404014"/>
    <w:rsid w:val="00411E93"/>
    <w:rsid w:val="00433235"/>
    <w:rsid w:val="00433611"/>
    <w:rsid w:val="00442A6F"/>
    <w:rsid w:val="004838F9"/>
    <w:rsid w:val="00485536"/>
    <w:rsid w:val="004855BF"/>
    <w:rsid w:val="00497B72"/>
    <w:rsid w:val="004A56F1"/>
    <w:rsid w:val="004A7878"/>
    <w:rsid w:val="004B2270"/>
    <w:rsid w:val="004B2BE5"/>
    <w:rsid w:val="004C318D"/>
    <w:rsid w:val="004C371F"/>
    <w:rsid w:val="004E6517"/>
    <w:rsid w:val="00507344"/>
    <w:rsid w:val="0055405C"/>
    <w:rsid w:val="005576D9"/>
    <w:rsid w:val="00560345"/>
    <w:rsid w:val="00563CD0"/>
    <w:rsid w:val="00567A4C"/>
    <w:rsid w:val="00581936"/>
    <w:rsid w:val="00582663"/>
    <w:rsid w:val="00585313"/>
    <w:rsid w:val="0058716C"/>
    <w:rsid w:val="0059643E"/>
    <w:rsid w:val="005E5FDC"/>
    <w:rsid w:val="005F192B"/>
    <w:rsid w:val="005F21FB"/>
    <w:rsid w:val="005F6000"/>
    <w:rsid w:val="006108B4"/>
    <w:rsid w:val="006130F4"/>
    <w:rsid w:val="00625CA9"/>
    <w:rsid w:val="00630250"/>
    <w:rsid w:val="0064791B"/>
    <w:rsid w:val="00665E8F"/>
    <w:rsid w:val="006C4E82"/>
    <w:rsid w:val="006F776B"/>
    <w:rsid w:val="007219CD"/>
    <w:rsid w:val="00723F98"/>
    <w:rsid w:val="00737C3B"/>
    <w:rsid w:val="007459FF"/>
    <w:rsid w:val="0074779F"/>
    <w:rsid w:val="00755660"/>
    <w:rsid w:val="00762552"/>
    <w:rsid w:val="00771725"/>
    <w:rsid w:val="00796C89"/>
    <w:rsid w:val="007A1955"/>
    <w:rsid w:val="007B5233"/>
    <w:rsid w:val="007B78ED"/>
    <w:rsid w:val="007D2CA4"/>
    <w:rsid w:val="008518AA"/>
    <w:rsid w:val="00865221"/>
    <w:rsid w:val="008719A8"/>
    <w:rsid w:val="008A3E8E"/>
    <w:rsid w:val="008B6A95"/>
    <w:rsid w:val="008E6465"/>
    <w:rsid w:val="008F0AE3"/>
    <w:rsid w:val="00907DD5"/>
    <w:rsid w:val="009207DD"/>
    <w:rsid w:val="00933E3C"/>
    <w:rsid w:val="00940EDD"/>
    <w:rsid w:val="00946C89"/>
    <w:rsid w:val="00960380"/>
    <w:rsid w:val="00986EA4"/>
    <w:rsid w:val="00995C5E"/>
    <w:rsid w:val="009B22CD"/>
    <w:rsid w:val="009D7F5B"/>
    <w:rsid w:val="009F5BE5"/>
    <w:rsid w:val="00A26B83"/>
    <w:rsid w:val="00A476A7"/>
    <w:rsid w:val="00A51BC8"/>
    <w:rsid w:val="00A53F66"/>
    <w:rsid w:val="00A57229"/>
    <w:rsid w:val="00A75399"/>
    <w:rsid w:val="00A759CC"/>
    <w:rsid w:val="00A8478E"/>
    <w:rsid w:val="00A85078"/>
    <w:rsid w:val="00AA4D04"/>
    <w:rsid w:val="00AB0D63"/>
    <w:rsid w:val="00AD6287"/>
    <w:rsid w:val="00AE04EB"/>
    <w:rsid w:val="00AE303A"/>
    <w:rsid w:val="00B04B00"/>
    <w:rsid w:val="00B10BD3"/>
    <w:rsid w:val="00B20ADB"/>
    <w:rsid w:val="00B2203D"/>
    <w:rsid w:val="00B6107E"/>
    <w:rsid w:val="00B62591"/>
    <w:rsid w:val="00B96FA6"/>
    <w:rsid w:val="00BB1789"/>
    <w:rsid w:val="00BB178C"/>
    <w:rsid w:val="00BB6E27"/>
    <w:rsid w:val="00BC7769"/>
    <w:rsid w:val="00BE200C"/>
    <w:rsid w:val="00C02659"/>
    <w:rsid w:val="00C03AF0"/>
    <w:rsid w:val="00C116B5"/>
    <w:rsid w:val="00C35040"/>
    <w:rsid w:val="00C418E2"/>
    <w:rsid w:val="00C420D9"/>
    <w:rsid w:val="00C53FE6"/>
    <w:rsid w:val="00C56C52"/>
    <w:rsid w:val="00C5781D"/>
    <w:rsid w:val="00C64084"/>
    <w:rsid w:val="00C74A89"/>
    <w:rsid w:val="00CC004A"/>
    <w:rsid w:val="00CD54BE"/>
    <w:rsid w:val="00CE26AA"/>
    <w:rsid w:val="00CF535F"/>
    <w:rsid w:val="00CF637F"/>
    <w:rsid w:val="00CF6579"/>
    <w:rsid w:val="00D0733E"/>
    <w:rsid w:val="00D310B7"/>
    <w:rsid w:val="00D31C0E"/>
    <w:rsid w:val="00D32CB7"/>
    <w:rsid w:val="00D407E0"/>
    <w:rsid w:val="00D622C8"/>
    <w:rsid w:val="00D62DAE"/>
    <w:rsid w:val="00D72F77"/>
    <w:rsid w:val="00D75020"/>
    <w:rsid w:val="00DA6E2F"/>
    <w:rsid w:val="00DF2808"/>
    <w:rsid w:val="00E00058"/>
    <w:rsid w:val="00E2277B"/>
    <w:rsid w:val="00E24209"/>
    <w:rsid w:val="00E45BD4"/>
    <w:rsid w:val="00E54828"/>
    <w:rsid w:val="00E55755"/>
    <w:rsid w:val="00E63D15"/>
    <w:rsid w:val="00E729DB"/>
    <w:rsid w:val="00E80707"/>
    <w:rsid w:val="00EB2502"/>
    <w:rsid w:val="00EF53A3"/>
    <w:rsid w:val="00F07105"/>
    <w:rsid w:val="00F071DD"/>
    <w:rsid w:val="00F072C3"/>
    <w:rsid w:val="00F17556"/>
    <w:rsid w:val="00F92BEC"/>
    <w:rsid w:val="00F97F8C"/>
    <w:rsid w:val="00FE014B"/>
    <w:rsid w:val="00FE3B81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91137"/>
    <o:shapelayout v:ext="edit">
      <o:idmap v:ext="edit" data="1"/>
    </o:shapelayout>
  </w:shapeDefaults>
  <w:doNotEmbedSmartTags/>
  <w:decimalSymbol w:val="."/>
  <w:listSeparator w:val=";"/>
  <w15:chartTrackingRefBased/>
  <w15:docId w15:val="{9F9AE0A3-080D-4F80-8BE0-E2FE4BCC08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Overpass" w:eastAsia="Times New Roman" w:hAnsi="Overpass" w:cs="Arial"/>
        <w:szCs w:val="23"/>
        <w:lang w:val="de-CH" w:eastAsia="de-CH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BF7A06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BF7A06"/>
    <w:pPr>
      <w:tabs>
        <w:tab w:val="center" w:pos="4536"/>
        <w:tab w:val="right" w:pos="9072"/>
      </w:tabs>
    </w:pPr>
  </w:style>
  <w:style w:type="character" w:styleId="Hyperlink">
    <w:name w:val="Hyperlink"/>
    <w:basedOn w:val="Absatz-Standardschriftart"/>
    <w:uiPriority w:val="99"/>
    <w:unhideWhenUsed/>
    <w:rsid w:val="00D0733E"/>
    <w:rPr>
      <w:color w:val="0563C1" w:themeColor="hyperlink"/>
      <w:u w:val="single"/>
    </w:rPr>
  </w:style>
  <w:style w:type="paragraph" w:styleId="StandardWeb">
    <w:name w:val="Normal (Web)"/>
    <w:basedOn w:val="Standard"/>
    <w:uiPriority w:val="99"/>
    <w:unhideWhenUsed/>
    <w:rsid w:val="00AA4D04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  <w:lang w:eastAsia="de-DE"/>
    </w:rPr>
  </w:style>
  <w:style w:type="paragraph" w:customStyle="1" w:styleId="Default">
    <w:name w:val="Default"/>
    <w:rsid w:val="006130F4"/>
    <w:pPr>
      <w:autoSpaceDE w:val="0"/>
      <w:autoSpaceDN w:val="0"/>
      <w:adjustRightInd w:val="0"/>
    </w:pPr>
    <w:rPr>
      <w:rFonts w:ascii="Arial" w:hAnsi="Arial"/>
      <w:color w:val="000000"/>
      <w:sz w:val="24"/>
      <w:szCs w:val="24"/>
    </w:rPr>
  </w:style>
  <w:style w:type="paragraph" w:styleId="Listenabsatz">
    <w:name w:val="List Paragraph"/>
    <w:basedOn w:val="Standard"/>
    <w:uiPriority w:val="34"/>
    <w:qFormat/>
    <w:rsid w:val="00FE014B"/>
    <w:pPr>
      <w:ind w:left="720"/>
    </w:pPr>
    <w:rPr>
      <w:rFonts w:ascii="Calibri" w:eastAsiaTheme="minorHAnsi" w:hAnsi="Calibri" w:cs="Times New Roman"/>
      <w:sz w:val="22"/>
      <w:szCs w:val="22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739A0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739A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6453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68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71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0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ultursounds.com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kultursounds.com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newsroom.de.schilthorn.ch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2E2FF2C4</Template>
  <TotalTime>0</TotalTime>
  <Pages>1</Pages>
  <Words>247</Words>
  <Characters>1840</Characters>
  <Application>Microsoft Office Word</Application>
  <DocSecurity>0</DocSecurity>
  <Lines>15</Lines>
  <Paragraphs>4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a-typisch</Company>
  <LinksUpToDate>false</LinksUpToDate>
  <CharactersWithSpaces>2083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Schilthorn</dc:creator>
  <cp:keywords/>
  <cp:lastModifiedBy>Wyss Michelle</cp:lastModifiedBy>
  <cp:revision>2</cp:revision>
  <cp:lastPrinted>2020-09-16T05:56:00Z</cp:lastPrinted>
  <dcterms:created xsi:type="dcterms:W3CDTF">2020-09-16T07:40:00Z</dcterms:created>
  <dcterms:modified xsi:type="dcterms:W3CDTF">2020-09-16T07:40:00Z</dcterms:modified>
</cp:coreProperties>
</file>