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</w:t>
      </w:r>
      <w:proofErr w:type="spellStart"/>
      <w:r w:rsidRPr="00C56C52">
        <w:rPr>
          <w:rFonts w:cs="Overpass"/>
          <w:b/>
          <w:bCs/>
          <w:color w:val="000000"/>
          <w:szCs w:val="20"/>
        </w:rPr>
        <w:t>Schilthornbahn</w:t>
      </w:r>
      <w:proofErr w:type="spellEnd"/>
      <w:r w:rsidRPr="00C56C52">
        <w:rPr>
          <w:rFonts w:cs="Overpass"/>
          <w:b/>
          <w:bCs/>
          <w:color w:val="000000"/>
          <w:szCs w:val="20"/>
        </w:rPr>
        <w:t xml:space="preserve"> AG </w:t>
      </w:r>
    </w:p>
    <w:p w:rsidR="00C56C52" w:rsidRP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</w:p>
    <w:p w:rsidR="005C65E7" w:rsidRDefault="0038422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6"/>
          <w:szCs w:val="26"/>
        </w:rPr>
      </w:pPr>
      <w:r>
        <w:rPr>
          <w:rFonts w:cs="Overpass"/>
          <w:b/>
          <w:bCs/>
          <w:color w:val="000000"/>
          <w:sz w:val="26"/>
          <w:szCs w:val="26"/>
        </w:rPr>
        <w:t xml:space="preserve">AUSGEBUCHTE 78. INFERNO-RENNEN 2021 MIT STARKEM INTERNATIONALEM TEILNEHMERFELD </w:t>
      </w:r>
    </w:p>
    <w:p w:rsidR="00C56C52" w:rsidRDefault="00C56C52" w:rsidP="00C56C52">
      <w:pPr>
        <w:autoSpaceDE w:val="0"/>
        <w:autoSpaceDN w:val="0"/>
        <w:adjustRightInd w:val="0"/>
        <w:rPr>
          <w:rFonts w:cs="Overpass"/>
          <w:color w:val="000000"/>
          <w:szCs w:val="20"/>
        </w:rPr>
      </w:pPr>
      <w:r w:rsidRPr="00C56C52">
        <w:rPr>
          <w:rFonts w:cs="Overpass"/>
          <w:color w:val="000000"/>
          <w:szCs w:val="20"/>
        </w:rPr>
        <w:t xml:space="preserve">Interlaken / Mürren, </w:t>
      </w:r>
      <w:r w:rsidR="0083470A">
        <w:rPr>
          <w:rFonts w:cs="Overpass"/>
          <w:color w:val="000000"/>
          <w:szCs w:val="20"/>
        </w:rPr>
        <w:t>18</w:t>
      </w:r>
      <w:bookmarkStart w:id="0" w:name="_GoBack"/>
      <w:bookmarkEnd w:id="0"/>
      <w:r w:rsidR="000F77B8">
        <w:rPr>
          <w:rFonts w:cs="Overpass"/>
          <w:color w:val="000000"/>
          <w:szCs w:val="20"/>
        </w:rPr>
        <w:t>.</w:t>
      </w:r>
      <w:r w:rsidR="002445BB">
        <w:rPr>
          <w:rFonts w:cs="Overpass"/>
          <w:color w:val="000000"/>
          <w:szCs w:val="20"/>
        </w:rPr>
        <w:t>09</w:t>
      </w:r>
      <w:r w:rsidR="00A51BC8">
        <w:rPr>
          <w:rFonts w:cs="Overpass"/>
          <w:color w:val="000000"/>
          <w:szCs w:val="20"/>
        </w:rPr>
        <w:t>.2020</w:t>
      </w:r>
      <w:r w:rsidRPr="00C56C52">
        <w:rPr>
          <w:rFonts w:cs="Overpass"/>
          <w:color w:val="000000"/>
          <w:szCs w:val="20"/>
        </w:rPr>
        <w:t xml:space="preserve"> </w:t>
      </w:r>
    </w:p>
    <w:p w:rsidR="00C02659" w:rsidRDefault="00C02659" w:rsidP="0055405C">
      <w:pPr>
        <w:autoSpaceDE w:val="0"/>
        <w:autoSpaceDN w:val="0"/>
        <w:adjustRightInd w:val="0"/>
        <w:jc w:val="both"/>
        <w:rPr>
          <w:rFonts w:cs="Overpass"/>
          <w:color w:val="000000"/>
          <w:szCs w:val="20"/>
        </w:rPr>
      </w:pPr>
    </w:p>
    <w:p w:rsidR="00581936" w:rsidRDefault="005C65E7" w:rsidP="0055405C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0"/>
        </w:rPr>
      </w:pPr>
      <w:r>
        <w:rPr>
          <w:rFonts w:cs="Overpass"/>
          <w:b/>
          <w:bCs/>
          <w:color w:val="000000"/>
          <w:sz w:val="22"/>
          <w:szCs w:val="20"/>
        </w:rPr>
        <w:t xml:space="preserve">Die 78. </w:t>
      </w:r>
      <w:r w:rsidR="00482122">
        <w:rPr>
          <w:rFonts w:cs="Overpass"/>
          <w:b/>
          <w:bCs/>
          <w:color w:val="000000"/>
          <w:sz w:val="22"/>
          <w:szCs w:val="20"/>
        </w:rPr>
        <w:t xml:space="preserve">Internationalen </w:t>
      </w:r>
      <w:r>
        <w:rPr>
          <w:rFonts w:cs="Overpass"/>
          <w:b/>
          <w:bCs/>
          <w:color w:val="000000"/>
          <w:sz w:val="22"/>
          <w:szCs w:val="20"/>
        </w:rPr>
        <w:t xml:space="preserve">Inferno-Rennen vom 20. – 23. Januar 2021 sind ausgebucht. </w:t>
      </w:r>
      <w:r w:rsidR="00A05F7A">
        <w:rPr>
          <w:rFonts w:cs="Overpass"/>
          <w:b/>
          <w:bCs/>
          <w:color w:val="000000"/>
          <w:sz w:val="22"/>
          <w:szCs w:val="20"/>
        </w:rPr>
        <w:t xml:space="preserve">Für die Abfahrt haben sich rund 300 Fahrerinnen und Fahrer mehr gemeldet, als das Teilnehmerfeld maximal erlaubt. Am Start </w:t>
      </w:r>
      <w:r w:rsidR="001F7D25">
        <w:rPr>
          <w:rFonts w:cs="Overpass"/>
          <w:b/>
          <w:bCs/>
          <w:color w:val="000000"/>
          <w:sz w:val="22"/>
          <w:szCs w:val="20"/>
        </w:rPr>
        <w:t xml:space="preserve">sind zahlreiche Top-Rennfahrer aus dem In- und Ausland. </w:t>
      </w:r>
    </w:p>
    <w:p w:rsidR="005C65E7" w:rsidRPr="00581936" w:rsidRDefault="005C65E7" w:rsidP="0055405C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0"/>
        </w:rPr>
      </w:pPr>
    </w:p>
    <w:p w:rsidR="00D407E0" w:rsidRDefault="005C65E7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 xml:space="preserve">Die 78. Inferno-Rennen vom 20. – 23. Januar 2021 sind ausgebucht. Für die Abfahrt gingen über 2150 Anmeldungen ein. Das Teilnehmerfeld ist auf maximal 1850 Fahrerinnen und Fahrer </w:t>
      </w:r>
      <w:r w:rsidR="006C49EB">
        <w:rPr>
          <w:rFonts w:cs="Overpass"/>
          <w:bCs/>
          <w:color w:val="000000"/>
          <w:sz w:val="22"/>
          <w:szCs w:val="22"/>
        </w:rPr>
        <w:t xml:space="preserve">limitiert. Aus insgesamt </w:t>
      </w:r>
      <w:r>
        <w:rPr>
          <w:rFonts w:cs="Overpass"/>
          <w:bCs/>
          <w:color w:val="000000"/>
          <w:sz w:val="22"/>
          <w:szCs w:val="22"/>
        </w:rPr>
        <w:t>24 Nationen und 25 Schweizer Kan</w:t>
      </w:r>
      <w:r w:rsidR="006C49EB">
        <w:rPr>
          <w:rFonts w:cs="Overpass"/>
          <w:bCs/>
          <w:color w:val="000000"/>
          <w:sz w:val="22"/>
          <w:szCs w:val="22"/>
        </w:rPr>
        <w:t>tonen</w:t>
      </w:r>
      <w:r>
        <w:rPr>
          <w:rFonts w:cs="Overpass"/>
          <w:bCs/>
          <w:color w:val="000000"/>
          <w:sz w:val="22"/>
          <w:szCs w:val="22"/>
        </w:rPr>
        <w:t xml:space="preserve"> </w:t>
      </w:r>
      <w:r w:rsidR="006C49EB">
        <w:rPr>
          <w:rFonts w:cs="Overpass"/>
          <w:bCs/>
          <w:color w:val="000000"/>
          <w:sz w:val="22"/>
          <w:szCs w:val="22"/>
        </w:rPr>
        <w:t>wurden Anmeldungen eingereicht</w:t>
      </w:r>
      <w:r>
        <w:rPr>
          <w:rFonts w:cs="Overpass"/>
          <w:bCs/>
          <w:color w:val="000000"/>
          <w:sz w:val="22"/>
          <w:szCs w:val="22"/>
        </w:rPr>
        <w:t xml:space="preserve">. Bei den Damen </w:t>
      </w:r>
      <w:r w:rsidR="006C49EB">
        <w:rPr>
          <w:rFonts w:cs="Overpass"/>
          <w:bCs/>
          <w:color w:val="000000"/>
          <w:sz w:val="22"/>
          <w:szCs w:val="22"/>
        </w:rPr>
        <w:t>steht</w:t>
      </w:r>
      <w:r w:rsidR="00992165">
        <w:rPr>
          <w:rFonts w:cs="Overpass"/>
          <w:bCs/>
          <w:color w:val="000000"/>
          <w:sz w:val="22"/>
          <w:szCs w:val="22"/>
        </w:rPr>
        <w:t xml:space="preserve"> die achtfache Rek</w:t>
      </w:r>
      <w:r>
        <w:rPr>
          <w:rFonts w:cs="Overpass"/>
          <w:bCs/>
          <w:color w:val="000000"/>
          <w:sz w:val="22"/>
          <w:szCs w:val="22"/>
        </w:rPr>
        <w:t xml:space="preserve">ordsiegerin Marianne </w:t>
      </w:r>
      <w:proofErr w:type="spellStart"/>
      <w:r>
        <w:rPr>
          <w:rFonts w:cs="Overpass"/>
          <w:bCs/>
          <w:color w:val="000000"/>
          <w:sz w:val="22"/>
          <w:szCs w:val="22"/>
        </w:rPr>
        <w:t>Rubi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 aus Grindelwald am Start. Auch </w:t>
      </w:r>
      <w:r w:rsidR="00D856DF">
        <w:rPr>
          <w:rFonts w:cs="Overpass"/>
          <w:bCs/>
          <w:color w:val="000000"/>
          <w:sz w:val="22"/>
          <w:szCs w:val="22"/>
        </w:rPr>
        <w:t xml:space="preserve">vierfache Abfahrt-Siegerin Nicole </w:t>
      </w:r>
      <w:proofErr w:type="spellStart"/>
      <w:r w:rsidR="00D856DF">
        <w:rPr>
          <w:rFonts w:cs="Overpass"/>
          <w:bCs/>
          <w:color w:val="000000"/>
          <w:sz w:val="22"/>
          <w:szCs w:val="22"/>
        </w:rPr>
        <w:t>Bärtschi</w:t>
      </w:r>
      <w:proofErr w:type="spellEnd"/>
      <w:r w:rsidR="00D856DF">
        <w:rPr>
          <w:rFonts w:cs="Overpass"/>
          <w:bCs/>
          <w:color w:val="000000"/>
          <w:sz w:val="22"/>
          <w:szCs w:val="22"/>
        </w:rPr>
        <w:t xml:space="preserve"> und die Siegerin von 2012 und 2017, Nadine Züger-</w:t>
      </w:r>
      <w:proofErr w:type="spellStart"/>
      <w:r w:rsidR="00D856DF">
        <w:rPr>
          <w:rFonts w:cs="Overpass"/>
          <w:bCs/>
          <w:color w:val="000000"/>
          <w:sz w:val="22"/>
          <w:szCs w:val="22"/>
        </w:rPr>
        <w:t>Mächler</w:t>
      </w:r>
      <w:proofErr w:type="spellEnd"/>
      <w:r w:rsidR="00D856DF">
        <w:rPr>
          <w:rFonts w:cs="Overpass"/>
          <w:bCs/>
          <w:color w:val="000000"/>
          <w:sz w:val="22"/>
          <w:szCs w:val="22"/>
        </w:rPr>
        <w:t xml:space="preserve">, werden um den Sieg mitreden. </w:t>
      </w:r>
      <w:r>
        <w:rPr>
          <w:rFonts w:cs="Overpass"/>
          <w:bCs/>
          <w:color w:val="000000"/>
          <w:sz w:val="22"/>
          <w:szCs w:val="22"/>
        </w:rPr>
        <w:t xml:space="preserve">Herausgefordert werden die </w:t>
      </w:r>
      <w:r w:rsidR="00D856DF">
        <w:rPr>
          <w:rFonts w:cs="Overpass"/>
          <w:bCs/>
          <w:color w:val="000000"/>
          <w:sz w:val="22"/>
          <w:szCs w:val="22"/>
        </w:rPr>
        <w:t>drei</w:t>
      </w:r>
      <w:r>
        <w:rPr>
          <w:rFonts w:cs="Overpass"/>
          <w:bCs/>
          <w:color w:val="000000"/>
          <w:sz w:val="22"/>
          <w:szCs w:val="22"/>
        </w:rPr>
        <w:t xml:space="preserve"> Schweizerinnen von der Vorjahreszweiten </w:t>
      </w:r>
      <w:proofErr w:type="spellStart"/>
      <w:r>
        <w:rPr>
          <w:rFonts w:cs="Overpass"/>
          <w:bCs/>
          <w:color w:val="000000"/>
          <w:sz w:val="22"/>
          <w:szCs w:val="22"/>
        </w:rPr>
        <w:t>Chemmy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 Alcott aus </w:t>
      </w:r>
      <w:proofErr w:type="spellStart"/>
      <w:r>
        <w:rPr>
          <w:rFonts w:cs="Overpass"/>
          <w:bCs/>
          <w:color w:val="000000"/>
          <w:sz w:val="22"/>
          <w:szCs w:val="22"/>
        </w:rPr>
        <w:t>Grossbritanien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. Die ehemalige Spitzenweltcupfahrerin rangierte 2020 lediglich um 82 </w:t>
      </w:r>
      <w:r w:rsidR="006C49EB">
        <w:rPr>
          <w:rFonts w:cs="Overpass"/>
          <w:bCs/>
          <w:color w:val="000000"/>
          <w:sz w:val="22"/>
          <w:szCs w:val="22"/>
        </w:rPr>
        <w:t>Hundertstelsekunden</w:t>
      </w:r>
      <w:r>
        <w:rPr>
          <w:rFonts w:cs="Overpass"/>
          <w:bCs/>
          <w:color w:val="000000"/>
          <w:sz w:val="22"/>
          <w:szCs w:val="22"/>
        </w:rPr>
        <w:t xml:space="preserve"> hinter </w:t>
      </w:r>
      <w:proofErr w:type="spellStart"/>
      <w:r>
        <w:rPr>
          <w:rFonts w:cs="Overpass"/>
          <w:bCs/>
          <w:color w:val="000000"/>
          <w:sz w:val="22"/>
          <w:szCs w:val="22"/>
        </w:rPr>
        <w:t>Rubi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, war aber mit zwei Kameras als Moderatorin für die BBC unterwegs. </w:t>
      </w:r>
    </w:p>
    <w:p w:rsidR="005C65E7" w:rsidRDefault="005C65E7" w:rsidP="00E55755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5C65E7" w:rsidRPr="005C65E7" w:rsidRDefault="005C65E7" w:rsidP="00E55755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2"/>
        </w:rPr>
      </w:pPr>
      <w:r w:rsidRPr="005C65E7">
        <w:rPr>
          <w:rFonts w:cs="Overpass"/>
          <w:b/>
          <w:bCs/>
          <w:color w:val="000000"/>
          <w:sz w:val="22"/>
          <w:szCs w:val="22"/>
        </w:rPr>
        <w:t>Zahlreiche Inferno-Sieger bei den Herren am Start</w:t>
      </w:r>
    </w:p>
    <w:p w:rsidR="00C231B0" w:rsidRPr="005C65E7" w:rsidRDefault="00C231B0" w:rsidP="00C231B0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 xml:space="preserve">Zahlreiche Inferno-Abfahrt-Sieger sind auch bei den Herren am Start: Vorjahressieger Ruedi Brawand aus Grindelwald wird versuchen, seinen Titel zu verteidigen. </w:t>
      </w:r>
      <w:r w:rsidR="00C803EF">
        <w:rPr>
          <w:rFonts w:cs="Overpass"/>
          <w:bCs/>
          <w:color w:val="000000"/>
          <w:sz w:val="22"/>
          <w:szCs w:val="22"/>
        </w:rPr>
        <w:t>Gejagt wird er unter anderem</w:t>
      </w:r>
      <w:r w:rsidRPr="005C65E7">
        <w:rPr>
          <w:rFonts w:cs="Overpass"/>
          <w:bCs/>
          <w:color w:val="000000"/>
          <w:sz w:val="22"/>
          <w:szCs w:val="22"/>
        </w:rPr>
        <w:t xml:space="preserve"> vom 3-fachen Sieger Mathias Salzmann </w:t>
      </w:r>
      <w:r>
        <w:rPr>
          <w:rFonts w:cs="Overpass"/>
          <w:bCs/>
          <w:color w:val="000000"/>
          <w:sz w:val="22"/>
          <w:szCs w:val="22"/>
        </w:rPr>
        <w:t xml:space="preserve">aus Naters, Brian </w:t>
      </w:r>
      <w:proofErr w:type="spellStart"/>
      <w:r>
        <w:rPr>
          <w:rFonts w:cs="Overpass"/>
          <w:bCs/>
          <w:color w:val="000000"/>
          <w:sz w:val="22"/>
          <w:szCs w:val="22"/>
        </w:rPr>
        <w:t>Brog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 aus </w:t>
      </w:r>
      <w:proofErr w:type="spellStart"/>
      <w:r>
        <w:rPr>
          <w:rFonts w:cs="Overpass"/>
          <w:bCs/>
          <w:color w:val="000000"/>
          <w:sz w:val="22"/>
          <w:szCs w:val="22"/>
        </w:rPr>
        <w:t>Meiringen</w:t>
      </w:r>
      <w:proofErr w:type="spellEnd"/>
      <w:r>
        <w:rPr>
          <w:rFonts w:cs="Overpass"/>
          <w:bCs/>
          <w:color w:val="000000"/>
          <w:sz w:val="22"/>
          <w:szCs w:val="22"/>
        </w:rPr>
        <w:t xml:space="preserve"> oder den</w:t>
      </w:r>
      <w:r w:rsidRPr="005C65E7">
        <w:rPr>
          <w:rFonts w:cs="Overpass"/>
          <w:bCs/>
          <w:color w:val="000000"/>
          <w:sz w:val="22"/>
          <w:szCs w:val="22"/>
        </w:rPr>
        <w:t xml:space="preserve"> Innerschweizern Felix </w:t>
      </w:r>
      <w:proofErr w:type="spellStart"/>
      <w:r w:rsidRPr="005C65E7">
        <w:rPr>
          <w:rFonts w:cs="Overpass"/>
          <w:bCs/>
          <w:color w:val="000000"/>
          <w:sz w:val="22"/>
          <w:szCs w:val="22"/>
        </w:rPr>
        <w:t>Tschümperlin</w:t>
      </w:r>
      <w:proofErr w:type="spellEnd"/>
      <w:r w:rsidRPr="005C65E7">
        <w:rPr>
          <w:rFonts w:cs="Overpass"/>
          <w:bCs/>
          <w:color w:val="000000"/>
          <w:sz w:val="22"/>
          <w:szCs w:val="22"/>
        </w:rPr>
        <w:t xml:space="preserve"> und Marco Michel</w:t>
      </w:r>
      <w:r>
        <w:rPr>
          <w:rFonts w:cs="Overpass"/>
          <w:bCs/>
          <w:color w:val="000000"/>
          <w:sz w:val="22"/>
          <w:szCs w:val="22"/>
        </w:rPr>
        <w:t xml:space="preserve">. </w:t>
      </w:r>
      <w:r w:rsidR="00C803EF">
        <w:rPr>
          <w:rFonts w:cs="Overpass"/>
          <w:bCs/>
          <w:color w:val="000000"/>
          <w:sz w:val="22"/>
          <w:szCs w:val="22"/>
        </w:rPr>
        <w:t xml:space="preserve">Sie alle konnten in den vergangenen Jahren das Abfahrtsrennen für sich entscheiden. </w:t>
      </w:r>
      <w:r w:rsidRPr="005C65E7">
        <w:rPr>
          <w:rFonts w:cs="Overpass"/>
          <w:bCs/>
          <w:color w:val="000000"/>
          <w:sz w:val="22"/>
          <w:szCs w:val="22"/>
        </w:rPr>
        <w:t>Auch der 6-fache Rekordgewinner Heinz Fringer au</w:t>
      </w:r>
      <w:r w:rsidR="007022EB">
        <w:rPr>
          <w:rFonts w:cs="Overpass"/>
          <w:bCs/>
          <w:color w:val="000000"/>
          <w:sz w:val="22"/>
          <w:szCs w:val="22"/>
        </w:rPr>
        <w:t>s</w:t>
      </w:r>
      <w:r w:rsidRPr="005C65E7">
        <w:rPr>
          <w:rFonts w:cs="Overpass"/>
          <w:bCs/>
          <w:color w:val="000000"/>
          <w:sz w:val="22"/>
          <w:szCs w:val="22"/>
        </w:rPr>
        <w:t xml:space="preserve"> Arosa nimmt 2021 teil.</w:t>
      </w:r>
    </w:p>
    <w:p w:rsidR="00C231B0" w:rsidRPr="005C65E7" w:rsidRDefault="00C231B0" w:rsidP="00C231B0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5C65E7" w:rsidRPr="00C231B0" w:rsidRDefault="00C231B0" w:rsidP="005C65E7">
      <w:pPr>
        <w:autoSpaceDE w:val="0"/>
        <w:autoSpaceDN w:val="0"/>
        <w:adjustRightInd w:val="0"/>
        <w:jc w:val="both"/>
        <w:rPr>
          <w:rFonts w:cs="Overpass"/>
          <w:b/>
          <w:bCs/>
          <w:color w:val="000000"/>
          <w:sz w:val="22"/>
          <w:szCs w:val="22"/>
        </w:rPr>
      </w:pPr>
      <w:r w:rsidRPr="00C231B0">
        <w:rPr>
          <w:rFonts w:cs="Overpass"/>
          <w:b/>
          <w:bCs/>
          <w:color w:val="000000"/>
          <w:sz w:val="22"/>
          <w:szCs w:val="22"/>
        </w:rPr>
        <w:t>Starke Herausforderer mit Weltcup-Erfahrung</w:t>
      </w:r>
    </w:p>
    <w:p w:rsidR="00F64AE1" w:rsidRDefault="00C231B0" w:rsidP="005C65E7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 xml:space="preserve">In der kommenden Ausgabe werden </w:t>
      </w:r>
      <w:r w:rsidR="001F7D25">
        <w:rPr>
          <w:rFonts w:cs="Overpass"/>
          <w:bCs/>
          <w:color w:val="000000"/>
          <w:sz w:val="22"/>
          <w:szCs w:val="22"/>
        </w:rPr>
        <w:t xml:space="preserve">zudem </w:t>
      </w:r>
      <w:r>
        <w:rPr>
          <w:rFonts w:cs="Overpass"/>
          <w:bCs/>
          <w:color w:val="000000"/>
          <w:sz w:val="22"/>
          <w:szCs w:val="22"/>
        </w:rPr>
        <w:t>starke Herausforderer mit Weltcup-Erfahrung am Start sein</w:t>
      </w:r>
      <w:r w:rsidR="001F7D25">
        <w:rPr>
          <w:rFonts w:cs="Overpass"/>
          <w:bCs/>
          <w:color w:val="000000"/>
          <w:sz w:val="22"/>
          <w:szCs w:val="22"/>
        </w:rPr>
        <w:t xml:space="preserve"> und </w:t>
      </w:r>
      <w:r w:rsidR="00E82EA0">
        <w:rPr>
          <w:rFonts w:cs="Overpass"/>
          <w:bCs/>
          <w:color w:val="000000"/>
          <w:sz w:val="22"/>
          <w:szCs w:val="22"/>
        </w:rPr>
        <w:t>wohl erstmal</w:t>
      </w:r>
      <w:r w:rsidR="001F7D25">
        <w:rPr>
          <w:rFonts w:cs="Overpass"/>
          <w:bCs/>
          <w:color w:val="000000"/>
          <w:sz w:val="22"/>
          <w:szCs w:val="22"/>
        </w:rPr>
        <w:t>s</w:t>
      </w:r>
      <w:r w:rsidR="00E82EA0">
        <w:rPr>
          <w:rFonts w:cs="Overpass"/>
          <w:bCs/>
          <w:color w:val="000000"/>
          <w:sz w:val="22"/>
          <w:szCs w:val="22"/>
        </w:rPr>
        <w:t xml:space="preserve"> ein Duell Schweiz –</w:t>
      </w:r>
      <w:r w:rsidR="001F7D25">
        <w:rPr>
          <w:rFonts w:cs="Overpass"/>
          <w:bCs/>
          <w:color w:val="000000"/>
          <w:sz w:val="22"/>
          <w:szCs w:val="22"/>
        </w:rPr>
        <w:t xml:space="preserve"> Österreich</w:t>
      </w:r>
      <w:r w:rsidR="00E82EA0">
        <w:rPr>
          <w:rFonts w:cs="Overpass"/>
          <w:bCs/>
          <w:color w:val="000000"/>
          <w:sz w:val="22"/>
          <w:szCs w:val="22"/>
        </w:rPr>
        <w:t xml:space="preserve"> aufleben lassen: Josef „Pepi“ Strobl aus Österreich nimmt </w:t>
      </w:r>
      <w:r w:rsidR="001F7D25">
        <w:rPr>
          <w:rFonts w:cs="Overpass"/>
          <w:bCs/>
          <w:color w:val="000000"/>
          <w:sz w:val="22"/>
          <w:szCs w:val="22"/>
        </w:rPr>
        <w:t>zum ersten Mal</w:t>
      </w:r>
      <w:r w:rsidR="00E82EA0">
        <w:rPr>
          <w:rFonts w:cs="Overpass"/>
          <w:bCs/>
          <w:color w:val="000000"/>
          <w:sz w:val="22"/>
          <w:szCs w:val="22"/>
        </w:rPr>
        <w:t xml:space="preserve"> am Inferno teil. Er errang in seiner Karriere 7 Weltcup Siege und 22 Podest</w:t>
      </w:r>
      <w:r w:rsidR="001F7D25">
        <w:rPr>
          <w:rFonts w:cs="Overpass"/>
          <w:bCs/>
          <w:color w:val="000000"/>
          <w:sz w:val="22"/>
          <w:szCs w:val="22"/>
        </w:rPr>
        <w:t>-P</w:t>
      </w:r>
      <w:r w:rsidR="00E82EA0">
        <w:rPr>
          <w:rFonts w:cs="Overpass"/>
          <w:bCs/>
          <w:color w:val="000000"/>
          <w:sz w:val="22"/>
          <w:szCs w:val="22"/>
        </w:rPr>
        <w:t xml:space="preserve">lätze und gehört damit zu den erfolgreichsten Skirennfahrern in Österreich. Strobl hat bereits das österreichische Pendant zum Inferno-Rennen, den Weissen Ring in Lech, dreimal in Folge gewonnen. Starten wird Strobl im </w:t>
      </w:r>
      <w:proofErr w:type="spellStart"/>
      <w:r w:rsidR="00E82EA0">
        <w:rPr>
          <w:rFonts w:cs="Overpass"/>
          <w:bCs/>
          <w:color w:val="000000"/>
          <w:sz w:val="22"/>
          <w:szCs w:val="22"/>
        </w:rPr>
        <w:t>Doppelmayr</w:t>
      </w:r>
      <w:proofErr w:type="spellEnd"/>
      <w:r w:rsidR="00E82EA0">
        <w:rPr>
          <w:rFonts w:cs="Overpass"/>
          <w:bCs/>
          <w:color w:val="000000"/>
          <w:sz w:val="22"/>
          <w:szCs w:val="22"/>
        </w:rPr>
        <w:t xml:space="preserve"> Racing Team, welches als Favorit für den Sieg in der Mannschaftswertung gehandelt wird. Mit Mathias Gorbach und Riccardo </w:t>
      </w:r>
      <w:proofErr w:type="spellStart"/>
      <w:r w:rsidR="00E82EA0">
        <w:rPr>
          <w:rFonts w:cs="Overpass"/>
          <w:bCs/>
          <w:color w:val="000000"/>
          <w:sz w:val="22"/>
          <w:szCs w:val="22"/>
        </w:rPr>
        <w:t>Rädler</w:t>
      </w:r>
      <w:proofErr w:type="spellEnd"/>
      <w:r w:rsidR="00E82EA0">
        <w:rPr>
          <w:rFonts w:cs="Overpass"/>
          <w:bCs/>
          <w:color w:val="000000"/>
          <w:sz w:val="22"/>
          <w:szCs w:val="22"/>
        </w:rPr>
        <w:t xml:space="preserve"> werden zwei weitere Seriensieger </w:t>
      </w:r>
      <w:r w:rsidR="00C803EF">
        <w:rPr>
          <w:rFonts w:cs="Overpass"/>
          <w:bCs/>
          <w:color w:val="000000"/>
          <w:sz w:val="22"/>
          <w:szCs w:val="22"/>
        </w:rPr>
        <w:t>der österreichischen Volks</w:t>
      </w:r>
      <w:r w:rsidR="00BC0228">
        <w:rPr>
          <w:rFonts w:cs="Overpass"/>
          <w:bCs/>
          <w:color w:val="000000"/>
          <w:sz w:val="22"/>
          <w:szCs w:val="22"/>
        </w:rPr>
        <w:t>ski</w:t>
      </w:r>
      <w:r w:rsidR="00C803EF">
        <w:rPr>
          <w:rFonts w:cs="Overpass"/>
          <w:bCs/>
          <w:color w:val="000000"/>
          <w:sz w:val="22"/>
          <w:szCs w:val="22"/>
        </w:rPr>
        <w:t xml:space="preserve">rennen </w:t>
      </w:r>
      <w:r w:rsidR="00E82EA0">
        <w:rPr>
          <w:rFonts w:cs="Overpass"/>
          <w:bCs/>
          <w:color w:val="000000"/>
          <w:sz w:val="22"/>
          <w:szCs w:val="22"/>
        </w:rPr>
        <w:t xml:space="preserve">und Topanwärter auf den Tagessieg im Team mitfahren. Aus der Schweiz werden zwei </w:t>
      </w:r>
      <w:r w:rsidR="00E82EA0" w:rsidRPr="005C65E7">
        <w:rPr>
          <w:rFonts w:cs="Overpass"/>
          <w:bCs/>
          <w:color w:val="000000"/>
          <w:sz w:val="22"/>
          <w:szCs w:val="22"/>
        </w:rPr>
        <w:t xml:space="preserve">ehemalige erfolgreiche </w:t>
      </w:r>
      <w:proofErr w:type="spellStart"/>
      <w:r w:rsidR="00E82EA0" w:rsidRPr="005C65E7">
        <w:rPr>
          <w:rFonts w:cs="Overpass"/>
          <w:bCs/>
          <w:color w:val="000000"/>
          <w:sz w:val="22"/>
          <w:szCs w:val="22"/>
        </w:rPr>
        <w:t>Skicross</w:t>
      </w:r>
      <w:proofErr w:type="spellEnd"/>
      <w:r w:rsidR="00E82EA0" w:rsidRPr="005C65E7">
        <w:rPr>
          <w:rFonts w:cs="Overpass"/>
          <w:bCs/>
          <w:color w:val="000000"/>
          <w:sz w:val="22"/>
          <w:szCs w:val="22"/>
        </w:rPr>
        <w:t>-Weltcupfahrer in das Geschehen eingreifen:</w:t>
      </w:r>
      <w:r w:rsidR="00E82EA0">
        <w:rPr>
          <w:rFonts w:cs="Overpass"/>
          <w:bCs/>
          <w:color w:val="000000"/>
          <w:sz w:val="22"/>
          <w:szCs w:val="22"/>
        </w:rPr>
        <w:t xml:space="preserve"> Richard </w:t>
      </w:r>
      <w:proofErr w:type="spellStart"/>
      <w:r w:rsidR="00E82EA0">
        <w:rPr>
          <w:rFonts w:cs="Overpass"/>
          <w:bCs/>
          <w:color w:val="000000"/>
          <w:sz w:val="22"/>
          <w:szCs w:val="22"/>
        </w:rPr>
        <w:t>Spalinger</w:t>
      </w:r>
      <w:proofErr w:type="spellEnd"/>
      <w:r w:rsidR="00E82EA0">
        <w:rPr>
          <w:rFonts w:cs="Overpass"/>
          <w:bCs/>
          <w:color w:val="000000"/>
          <w:sz w:val="22"/>
          <w:szCs w:val="22"/>
        </w:rPr>
        <w:t>, der Weltcup-</w:t>
      </w:r>
      <w:r w:rsidR="00BC0228">
        <w:rPr>
          <w:rFonts w:cs="Overpass"/>
          <w:bCs/>
          <w:color w:val="000000"/>
          <w:sz w:val="22"/>
          <w:szCs w:val="22"/>
        </w:rPr>
        <w:t>Podest Fahrer</w:t>
      </w:r>
      <w:r w:rsidR="00F64AE1">
        <w:rPr>
          <w:rFonts w:cs="Overpass"/>
          <w:bCs/>
          <w:color w:val="000000"/>
          <w:sz w:val="22"/>
          <w:szCs w:val="22"/>
        </w:rPr>
        <w:t xml:space="preserve"> 2008 in </w:t>
      </w:r>
      <w:proofErr w:type="spellStart"/>
      <w:r w:rsidR="00F64AE1">
        <w:rPr>
          <w:rFonts w:cs="Overpass"/>
          <w:bCs/>
          <w:color w:val="000000"/>
          <w:sz w:val="22"/>
          <w:szCs w:val="22"/>
        </w:rPr>
        <w:t>Flaine</w:t>
      </w:r>
      <w:proofErr w:type="spellEnd"/>
      <w:r w:rsidR="00F64AE1">
        <w:rPr>
          <w:rFonts w:cs="Overpass"/>
          <w:bCs/>
          <w:color w:val="000000"/>
          <w:sz w:val="22"/>
          <w:szCs w:val="22"/>
        </w:rPr>
        <w:t xml:space="preserve"> (F</w:t>
      </w:r>
      <w:r w:rsidR="00E82EA0">
        <w:rPr>
          <w:rFonts w:cs="Overpass"/>
          <w:bCs/>
          <w:color w:val="000000"/>
          <w:sz w:val="22"/>
          <w:szCs w:val="22"/>
        </w:rPr>
        <w:t xml:space="preserve">) und </w:t>
      </w:r>
      <w:proofErr w:type="spellStart"/>
      <w:r w:rsidR="00E82EA0">
        <w:rPr>
          <w:rFonts w:cs="Overpass"/>
          <w:bCs/>
          <w:color w:val="000000"/>
          <w:sz w:val="22"/>
          <w:szCs w:val="22"/>
        </w:rPr>
        <w:t>Conr</w:t>
      </w:r>
      <w:r w:rsidR="00BC0228">
        <w:rPr>
          <w:rFonts w:cs="Overpass"/>
          <w:bCs/>
          <w:color w:val="000000"/>
          <w:sz w:val="22"/>
          <w:szCs w:val="22"/>
        </w:rPr>
        <w:t>adign</w:t>
      </w:r>
      <w:proofErr w:type="spellEnd"/>
      <w:r w:rsidR="00BC0228">
        <w:rPr>
          <w:rFonts w:cs="Overpass"/>
          <w:bCs/>
          <w:color w:val="000000"/>
          <w:sz w:val="22"/>
          <w:szCs w:val="22"/>
        </w:rPr>
        <w:t xml:space="preserve"> Netzer, dreifacher Podest-Fahrer</w:t>
      </w:r>
      <w:r w:rsidR="00E82EA0">
        <w:rPr>
          <w:rFonts w:cs="Overpass"/>
          <w:bCs/>
          <w:color w:val="000000"/>
          <w:sz w:val="22"/>
          <w:szCs w:val="22"/>
        </w:rPr>
        <w:t xml:space="preserve"> im </w:t>
      </w:r>
      <w:proofErr w:type="spellStart"/>
      <w:r w:rsidR="00E82EA0">
        <w:rPr>
          <w:rFonts w:cs="Overpass"/>
          <w:bCs/>
          <w:color w:val="000000"/>
          <w:sz w:val="22"/>
          <w:szCs w:val="22"/>
        </w:rPr>
        <w:t>Skicross</w:t>
      </w:r>
      <w:proofErr w:type="spellEnd"/>
      <w:r w:rsidR="00E82EA0">
        <w:rPr>
          <w:rFonts w:cs="Overpass"/>
          <w:bCs/>
          <w:color w:val="000000"/>
          <w:sz w:val="22"/>
          <w:szCs w:val="22"/>
        </w:rPr>
        <w:t xml:space="preserve"> Weltcup und Schweizer Meister </w:t>
      </w:r>
      <w:r w:rsidR="00F64AE1">
        <w:rPr>
          <w:rFonts w:cs="Overpass"/>
          <w:bCs/>
          <w:color w:val="000000"/>
          <w:sz w:val="22"/>
          <w:szCs w:val="22"/>
        </w:rPr>
        <w:t xml:space="preserve">2011 </w:t>
      </w:r>
      <w:r w:rsidR="00E82EA0">
        <w:rPr>
          <w:rFonts w:cs="Overpass"/>
          <w:bCs/>
          <w:color w:val="000000"/>
          <w:sz w:val="22"/>
          <w:szCs w:val="22"/>
        </w:rPr>
        <w:t xml:space="preserve">im </w:t>
      </w:r>
      <w:proofErr w:type="spellStart"/>
      <w:r w:rsidR="00E82EA0">
        <w:rPr>
          <w:rFonts w:cs="Overpass"/>
          <w:bCs/>
          <w:color w:val="000000"/>
          <w:sz w:val="22"/>
          <w:szCs w:val="22"/>
        </w:rPr>
        <w:t>Skicross</w:t>
      </w:r>
      <w:proofErr w:type="spellEnd"/>
      <w:r w:rsidR="00E82EA0">
        <w:rPr>
          <w:rFonts w:cs="Overpass"/>
          <w:bCs/>
          <w:color w:val="000000"/>
          <w:sz w:val="22"/>
          <w:szCs w:val="22"/>
        </w:rPr>
        <w:t xml:space="preserve">. </w:t>
      </w:r>
      <w:r w:rsidR="00F64AE1">
        <w:rPr>
          <w:rFonts w:cs="Overpass"/>
          <w:bCs/>
          <w:color w:val="000000"/>
          <w:sz w:val="22"/>
          <w:szCs w:val="22"/>
        </w:rPr>
        <w:t xml:space="preserve">Beide Fahrer haben 2010 an  den Olympischen Spielen 2010 in Vancouver (CAN) teilgenommen. </w:t>
      </w:r>
      <w:r w:rsidR="00E82EA0">
        <w:rPr>
          <w:rFonts w:cs="Overpass"/>
          <w:bCs/>
          <w:color w:val="000000"/>
          <w:sz w:val="22"/>
          <w:szCs w:val="22"/>
        </w:rPr>
        <w:t xml:space="preserve">Aus Grossbritannien </w:t>
      </w:r>
      <w:r w:rsidR="00BC0228">
        <w:rPr>
          <w:rFonts w:cs="Overpass"/>
          <w:bCs/>
          <w:color w:val="000000"/>
          <w:sz w:val="22"/>
          <w:szCs w:val="22"/>
        </w:rPr>
        <w:t>wird der langjährige Weltcup-F</w:t>
      </w:r>
      <w:r w:rsidR="00E82EA0">
        <w:rPr>
          <w:rFonts w:cs="Overpass"/>
          <w:bCs/>
          <w:color w:val="000000"/>
          <w:sz w:val="22"/>
          <w:szCs w:val="22"/>
        </w:rPr>
        <w:t xml:space="preserve">ahrer und Vorjahressiebte </w:t>
      </w:r>
      <w:proofErr w:type="spellStart"/>
      <w:r w:rsidR="00E82EA0">
        <w:rPr>
          <w:rFonts w:cs="Overpass"/>
          <w:bCs/>
          <w:color w:val="000000"/>
          <w:sz w:val="22"/>
          <w:szCs w:val="22"/>
        </w:rPr>
        <w:t>Dougie</w:t>
      </w:r>
      <w:proofErr w:type="spellEnd"/>
      <w:r w:rsidR="00E82EA0">
        <w:rPr>
          <w:rFonts w:cs="Overpass"/>
          <w:bCs/>
          <w:color w:val="000000"/>
          <w:sz w:val="22"/>
          <w:szCs w:val="22"/>
        </w:rPr>
        <w:t xml:space="preserve"> Crawford teilnehmen. </w:t>
      </w:r>
      <w:r w:rsidR="00F64AE1">
        <w:rPr>
          <w:rFonts w:cs="Overpass"/>
          <w:bCs/>
          <w:color w:val="000000"/>
          <w:sz w:val="22"/>
          <w:szCs w:val="22"/>
        </w:rPr>
        <w:t>Auch der ehemalige Formel-1-Weltmeister und 22-fache Formel-1-</w:t>
      </w:r>
      <w:r w:rsidR="00F64AE1">
        <w:rPr>
          <w:rFonts w:cs="Overpass"/>
          <w:bCs/>
          <w:color w:val="000000"/>
          <w:sz w:val="22"/>
          <w:szCs w:val="22"/>
        </w:rPr>
        <w:lastRenderedPageBreak/>
        <w:t xml:space="preserve">Sieger Damon Hill wird in der kommenden Ausgabe noch einmal an den Start gehen. Ebenso am Start ist der Philippe Steiner mit seinem Team </w:t>
      </w:r>
      <w:proofErr w:type="spellStart"/>
      <w:r w:rsidR="00F64AE1">
        <w:rPr>
          <w:rFonts w:cs="Overpass"/>
          <w:bCs/>
          <w:color w:val="000000"/>
          <w:sz w:val="22"/>
          <w:szCs w:val="22"/>
        </w:rPr>
        <w:t>Deaf-Racer</w:t>
      </w:r>
      <w:proofErr w:type="spellEnd"/>
      <w:r w:rsidR="00F64AE1">
        <w:rPr>
          <w:rFonts w:cs="Overpass"/>
          <w:bCs/>
          <w:color w:val="000000"/>
          <w:sz w:val="22"/>
          <w:szCs w:val="22"/>
        </w:rPr>
        <w:t xml:space="preserve">. Steiner und seine Team-Kollegen </w:t>
      </w:r>
      <w:r w:rsidR="001F7D25">
        <w:rPr>
          <w:rFonts w:cs="Overpass"/>
          <w:bCs/>
          <w:color w:val="000000"/>
          <w:sz w:val="22"/>
          <w:szCs w:val="22"/>
        </w:rPr>
        <w:t>bestreiten die Abfahrt</w:t>
      </w:r>
      <w:r w:rsidR="00F64AE1">
        <w:rPr>
          <w:rFonts w:cs="Overpass"/>
          <w:bCs/>
          <w:color w:val="000000"/>
          <w:sz w:val="22"/>
          <w:szCs w:val="22"/>
        </w:rPr>
        <w:t xml:space="preserve"> taub. </w:t>
      </w:r>
      <w:r w:rsidR="00C803EF">
        <w:rPr>
          <w:rFonts w:cs="Overpass"/>
          <w:bCs/>
          <w:color w:val="000000"/>
          <w:sz w:val="22"/>
          <w:szCs w:val="22"/>
        </w:rPr>
        <w:t xml:space="preserve">„Es wird ein äusserst hochkarätiges und internationales Teilnehmerfeld an den Start gehen.“, bestätigt Christoph Egger, OK-Präsident der Inferno-Rennen. </w:t>
      </w:r>
      <w:r w:rsidR="00F64AE1">
        <w:rPr>
          <w:rFonts w:cs="Overpass"/>
          <w:bCs/>
          <w:color w:val="000000"/>
          <w:sz w:val="22"/>
          <w:szCs w:val="22"/>
        </w:rPr>
        <w:t>„Wir schauen auf unglaublich spannende Wettkämpfe im Januar 2021</w:t>
      </w:r>
      <w:r w:rsidR="00C803EF">
        <w:rPr>
          <w:rFonts w:cs="Overpass"/>
          <w:bCs/>
          <w:color w:val="000000"/>
          <w:sz w:val="22"/>
          <w:szCs w:val="22"/>
        </w:rPr>
        <w:t>“</w:t>
      </w:r>
    </w:p>
    <w:p w:rsidR="00F64AE1" w:rsidRDefault="00F64AE1" w:rsidP="005C65E7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F64AE1" w:rsidRDefault="006C49EB" w:rsidP="005C65E7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  <w:r>
        <w:rPr>
          <w:rFonts w:cs="Overpass"/>
          <w:bCs/>
          <w:color w:val="000000"/>
          <w:sz w:val="22"/>
          <w:szCs w:val="22"/>
        </w:rPr>
        <w:t>Das OK rechnet mit einer regulären Durchführung der Inferno-Rennen 2021. Es hat sich dennoch mit einem Plan B befasst, welcher unter anderem die Aufteilung der Abf</w:t>
      </w:r>
      <w:r w:rsidR="00992165">
        <w:rPr>
          <w:rFonts w:cs="Overpass"/>
          <w:bCs/>
          <w:color w:val="000000"/>
          <w:sz w:val="22"/>
          <w:szCs w:val="22"/>
        </w:rPr>
        <w:t xml:space="preserve">ahrt auf zwei Tage umfasst. Das OK Inferno-Rennen </w:t>
      </w:r>
      <w:r>
        <w:rPr>
          <w:rFonts w:cs="Overpass"/>
          <w:bCs/>
          <w:color w:val="000000"/>
          <w:sz w:val="22"/>
          <w:szCs w:val="22"/>
        </w:rPr>
        <w:t xml:space="preserve">hat in einer früheren Meldung ausführlich darüber berichtet. </w:t>
      </w:r>
    </w:p>
    <w:p w:rsidR="00C231B0" w:rsidRPr="005C65E7" w:rsidRDefault="00C231B0" w:rsidP="005C65E7">
      <w:pPr>
        <w:autoSpaceDE w:val="0"/>
        <w:autoSpaceDN w:val="0"/>
        <w:adjustRightInd w:val="0"/>
        <w:jc w:val="both"/>
        <w:rPr>
          <w:rFonts w:cs="Overpass"/>
          <w:bCs/>
          <w:color w:val="000000"/>
          <w:sz w:val="22"/>
          <w:szCs w:val="22"/>
        </w:rPr>
      </w:pPr>
    </w:p>
    <w:p w:rsidR="004B2BE5" w:rsidRPr="00081072" w:rsidRDefault="004B2BE5" w:rsidP="0055405C">
      <w:pPr>
        <w:autoSpaceDE w:val="0"/>
        <w:autoSpaceDN w:val="0"/>
        <w:adjustRightInd w:val="0"/>
        <w:jc w:val="both"/>
        <w:rPr>
          <w:rFonts w:cs="Overpass"/>
          <w:bCs/>
          <w:color w:val="000000"/>
          <w:szCs w:val="20"/>
        </w:rPr>
      </w:pPr>
    </w:p>
    <w:p w:rsidR="00AA4D04" w:rsidRPr="009D7F5B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 w:val="22"/>
          <w:szCs w:val="20"/>
        </w:rPr>
      </w:pP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Stets informiert mit dem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Newsroom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der </w:t>
      </w:r>
      <w:proofErr w:type="spellStart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Schilthornbahn</w:t>
      </w:r>
      <w:proofErr w:type="spellEnd"/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 xml:space="preserve"> AG   </w:t>
      </w:r>
    </w:p>
    <w:p w:rsidR="00D0733E" w:rsidRPr="0096038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00000"/>
          <w:sz w:val="22"/>
          <w:szCs w:val="20"/>
        </w:rPr>
      </w:pPr>
      <w:r w:rsidRPr="009D7F5B">
        <w:rPr>
          <w:rFonts w:ascii="Overpass" w:hAnsi="Overpass" w:cs="Helvetica"/>
          <w:color w:val="000000"/>
          <w:sz w:val="22"/>
          <w:szCs w:val="20"/>
        </w:rPr>
        <w:t xml:space="preserve">Mit dem Abonnieren der Onlineplattform für Medienschaffende erhalten Sie Informationen dann, wenn wir sie aufschalten. Im </w:t>
      </w:r>
      <w:proofErr w:type="spellStart"/>
      <w:r w:rsidRPr="009D7F5B">
        <w:rPr>
          <w:rFonts w:ascii="Overpass" w:hAnsi="Overpass" w:cs="Helvetica"/>
          <w:color w:val="000000"/>
          <w:sz w:val="22"/>
          <w:szCs w:val="20"/>
        </w:rPr>
        <w:t>Newsroom</w:t>
      </w:r>
      <w:proofErr w:type="spellEnd"/>
      <w:r w:rsidRPr="009D7F5B">
        <w:rPr>
          <w:rFonts w:ascii="Overpass" w:hAnsi="Overpass" w:cs="Helvetica"/>
          <w:color w:val="000000"/>
          <w:sz w:val="22"/>
          <w:szCs w:val="20"/>
        </w:rPr>
        <w:t xml:space="preserve"> finden Sie aktuelle Medienmitteilungen und News aus dem Unternehmen, Bild- und Videomaterial, Links sowie themenbezogene Dokumente. </w:t>
      </w:r>
      <w:r w:rsidRPr="009D7F5B">
        <w:rPr>
          <w:rFonts w:ascii="Overpass" w:hAnsi="Overpass" w:cs="Helvetica"/>
          <w:color w:val="000000"/>
          <w:sz w:val="22"/>
          <w:szCs w:val="20"/>
        </w:rPr>
        <w:br/>
      </w:r>
      <w:r w:rsidRPr="009D7F5B">
        <w:rPr>
          <w:rFonts w:ascii="Overpass Black" w:hAnsi="Overpass Black" w:cs="Helvetica"/>
          <w:b/>
          <w:color w:val="000000"/>
          <w:sz w:val="22"/>
          <w:szCs w:val="20"/>
        </w:rPr>
        <w:t>Jetzt abonnieren:</w:t>
      </w:r>
      <w:r w:rsidRPr="009D7F5B">
        <w:rPr>
          <w:rFonts w:ascii="Overpass Black" w:hAnsi="Overpass Black" w:cs="Helvetica"/>
          <w:color w:val="000000"/>
          <w:sz w:val="22"/>
          <w:szCs w:val="20"/>
        </w:rPr>
        <w:t xml:space="preserve"> </w:t>
      </w:r>
      <w:hyperlink r:id="rId7" w:history="1">
        <w:r w:rsidRPr="009D7F5B">
          <w:rPr>
            <w:rStyle w:val="Hyperlink"/>
            <w:rFonts w:ascii="Overpass" w:hAnsi="Overpass" w:cs="Helvetica"/>
            <w:sz w:val="22"/>
            <w:szCs w:val="20"/>
          </w:rPr>
          <w:t>https://newsroom.de.schilthorn.ch</w:t>
        </w:r>
      </w:hyperlink>
    </w:p>
    <w:sectPr w:rsidR="00D0733E" w:rsidRPr="0096038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FB"/>
    <w:rsid w:val="00000625"/>
    <w:rsid w:val="000451F0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81072"/>
    <w:rsid w:val="0008291E"/>
    <w:rsid w:val="00085BEA"/>
    <w:rsid w:val="000A0BD2"/>
    <w:rsid w:val="000A56AC"/>
    <w:rsid w:val="000B3CBC"/>
    <w:rsid w:val="000D1D4D"/>
    <w:rsid w:val="000E35C8"/>
    <w:rsid w:val="000F77B8"/>
    <w:rsid w:val="001031CB"/>
    <w:rsid w:val="00117222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38E3"/>
    <w:rsid w:val="001D2A83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739A0"/>
    <w:rsid w:val="0029740C"/>
    <w:rsid w:val="002D4256"/>
    <w:rsid w:val="002F5F66"/>
    <w:rsid w:val="00304F68"/>
    <w:rsid w:val="00305063"/>
    <w:rsid w:val="0031738F"/>
    <w:rsid w:val="00344DD0"/>
    <w:rsid w:val="003758B1"/>
    <w:rsid w:val="00384220"/>
    <w:rsid w:val="00390F8A"/>
    <w:rsid w:val="003A470A"/>
    <w:rsid w:val="003C1A90"/>
    <w:rsid w:val="003D0A87"/>
    <w:rsid w:val="003D1BE2"/>
    <w:rsid w:val="003F13BD"/>
    <w:rsid w:val="003F3A8B"/>
    <w:rsid w:val="00404014"/>
    <w:rsid w:val="00411E93"/>
    <w:rsid w:val="00433235"/>
    <w:rsid w:val="00433611"/>
    <w:rsid w:val="00442A6F"/>
    <w:rsid w:val="00482122"/>
    <w:rsid w:val="004838F9"/>
    <w:rsid w:val="00485536"/>
    <w:rsid w:val="004855BF"/>
    <w:rsid w:val="00497B72"/>
    <w:rsid w:val="004A56F1"/>
    <w:rsid w:val="004A7878"/>
    <w:rsid w:val="004B2270"/>
    <w:rsid w:val="004B2BE5"/>
    <w:rsid w:val="004C318D"/>
    <w:rsid w:val="004C371F"/>
    <w:rsid w:val="004E6517"/>
    <w:rsid w:val="00507344"/>
    <w:rsid w:val="0055405C"/>
    <w:rsid w:val="005576D9"/>
    <w:rsid w:val="00560345"/>
    <w:rsid w:val="00563CD0"/>
    <w:rsid w:val="00567A4C"/>
    <w:rsid w:val="00581936"/>
    <w:rsid w:val="00582663"/>
    <w:rsid w:val="00585313"/>
    <w:rsid w:val="0058716C"/>
    <w:rsid w:val="0059643E"/>
    <w:rsid w:val="005C65E7"/>
    <w:rsid w:val="005E5FDC"/>
    <w:rsid w:val="005F192B"/>
    <w:rsid w:val="005F21FB"/>
    <w:rsid w:val="005F6000"/>
    <w:rsid w:val="006108B4"/>
    <w:rsid w:val="006130F4"/>
    <w:rsid w:val="00625CA9"/>
    <w:rsid w:val="00630250"/>
    <w:rsid w:val="0064791B"/>
    <w:rsid w:val="00665E8F"/>
    <w:rsid w:val="006C49EB"/>
    <w:rsid w:val="006C4E82"/>
    <w:rsid w:val="006F776B"/>
    <w:rsid w:val="007022EB"/>
    <w:rsid w:val="007219CD"/>
    <w:rsid w:val="00723F98"/>
    <w:rsid w:val="00737C3B"/>
    <w:rsid w:val="007459FF"/>
    <w:rsid w:val="0074779F"/>
    <w:rsid w:val="00755660"/>
    <w:rsid w:val="00762552"/>
    <w:rsid w:val="00771725"/>
    <w:rsid w:val="00796C89"/>
    <w:rsid w:val="007A1955"/>
    <w:rsid w:val="007B5233"/>
    <w:rsid w:val="007B78ED"/>
    <w:rsid w:val="007D2CA4"/>
    <w:rsid w:val="0083470A"/>
    <w:rsid w:val="008518AA"/>
    <w:rsid w:val="00865221"/>
    <w:rsid w:val="008719A8"/>
    <w:rsid w:val="008A3E8E"/>
    <w:rsid w:val="008B6A95"/>
    <w:rsid w:val="008E6465"/>
    <w:rsid w:val="008F0AE3"/>
    <w:rsid w:val="00907DD5"/>
    <w:rsid w:val="009207DD"/>
    <w:rsid w:val="00933E3C"/>
    <w:rsid w:val="00940EDD"/>
    <w:rsid w:val="00946C89"/>
    <w:rsid w:val="00960380"/>
    <w:rsid w:val="00986EA4"/>
    <w:rsid w:val="00992165"/>
    <w:rsid w:val="00995C5E"/>
    <w:rsid w:val="009B22CD"/>
    <w:rsid w:val="009D7F5B"/>
    <w:rsid w:val="009F5BE5"/>
    <w:rsid w:val="00A05F7A"/>
    <w:rsid w:val="00A26B83"/>
    <w:rsid w:val="00A476A7"/>
    <w:rsid w:val="00A51BC8"/>
    <w:rsid w:val="00A53F66"/>
    <w:rsid w:val="00A57229"/>
    <w:rsid w:val="00A75399"/>
    <w:rsid w:val="00A759CC"/>
    <w:rsid w:val="00A8478E"/>
    <w:rsid w:val="00A85078"/>
    <w:rsid w:val="00AA4D04"/>
    <w:rsid w:val="00AB0D63"/>
    <w:rsid w:val="00AD6287"/>
    <w:rsid w:val="00AE04EB"/>
    <w:rsid w:val="00AE303A"/>
    <w:rsid w:val="00B04B00"/>
    <w:rsid w:val="00B10BD3"/>
    <w:rsid w:val="00B20ADB"/>
    <w:rsid w:val="00B2203D"/>
    <w:rsid w:val="00B6107E"/>
    <w:rsid w:val="00B62591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231B0"/>
    <w:rsid w:val="00C35040"/>
    <w:rsid w:val="00C418E2"/>
    <w:rsid w:val="00C420D9"/>
    <w:rsid w:val="00C53FE6"/>
    <w:rsid w:val="00C56C52"/>
    <w:rsid w:val="00C5781D"/>
    <w:rsid w:val="00C64084"/>
    <w:rsid w:val="00C74A89"/>
    <w:rsid w:val="00C803EF"/>
    <w:rsid w:val="00CC004A"/>
    <w:rsid w:val="00CD54BE"/>
    <w:rsid w:val="00CE26AA"/>
    <w:rsid w:val="00CF535F"/>
    <w:rsid w:val="00CF637F"/>
    <w:rsid w:val="00CF6579"/>
    <w:rsid w:val="00D0733E"/>
    <w:rsid w:val="00D310B7"/>
    <w:rsid w:val="00D31C0E"/>
    <w:rsid w:val="00D32CB7"/>
    <w:rsid w:val="00D407E0"/>
    <w:rsid w:val="00D622C8"/>
    <w:rsid w:val="00D62DAE"/>
    <w:rsid w:val="00D72F77"/>
    <w:rsid w:val="00D75020"/>
    <w:rsid w:val="00D856DF"/>
    <w:rsid w:val="00DA6E2F"/>
    <w:rsid w:val="00DF2808"/>
    <w:rsid w:val="00E00058"/>
    <w:rsid w:val="00E2277B"/>
    <w:rsid w:val="00E24209"/>
    <w:rsid w:val="00E45BD4"/>
    <w:rsid w:val="00E54828"/>
    <w:rsid w:val="00E55755"/>
    <w:rsid w:val="00E63D15"/>
    <w:rsid w:val="00E729DB"/>
    <w:rsid w:val="00E80707"/>
    <w:rsid w:val="00E82EA0"/>
    <w:rsid w:val="00EB2502"/>
    <w:rsid w:val="00EF53A3"/>
    <w:rsid w:val="00F07105"/>
    <w:rsid w:val="00F071DD"/>
    <w:rsid w:val="00F072C3"/>
    <w:rsid w:val="00F17556"/>
    <w:rsid w:val="00F64AE1"/>
    <w:rsid w:val="00F91B0A"/>
    <w:rsid w:val="00F92BEC"/>
    <w:rsid w:val="00F97F8C"/>
    <w:rsid w:val="00FE014B"/>
    <w:rsid w:val="00FE3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9329"/>
    <o:shapelayout v:ext="edit">
      <o:idmap v:ext="edit" data="1"/>
    </o:shapelayout>
  </w:shapeDefaults>
  <w:doNotEmbedSmartTags/>
  <w:decimalSymbol w:val="."/>
  <w:listSeparator w:val=";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ewsroom.de.schilthorn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D964125B</Template>
  <TotalTime>0</TotalTime>
  <Pages>2</Pages>
  <Words>556</Words>
  <Characters>3644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8</cp:revision>
  <cp:lastPrinted>2020-09-16T13:14:00Z</cp:lastPrinted>
  <dcterms:created xsi:type="dcterms:W3CDTF">2020-09-16T09:08:00Z</dcterms:created>
  <dcterms:modified xsi:type="dcterms:W3CDTF">2020-09-17T13:09:00Z</dcterms:modified>
</cp:coreProperties>
</file>