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921" w:rsidRPr="00E80921" w:rsidRDefault="00C45A11" w:rsidP="00E80921">
      <w:pPr>
        <w:rPr>
          <w:sz w:val="20"/>
        </w:rPr>
      </w:pPr>
      <w:r>
        <w:rPr>
          <w:sz w:val="20"/>
        </w:rPr>
        <w:t>Göteborg 2016-1</w:t>
      </w:r>
      <w:r w:rsidR="00BB06A1">
        <w:rPr>
          <w:sz w:val="20"/>
        </w:rPr>
        <w:t>2</w:t>
      </w:r>
      <w:r>
        <w:rPr>
          <w:sz w:val="20"/>
        </w:rPr>
        <w:t>-</w:t>
      </w:r>
      <w:r w:rsidR="00BB06A1">
        <w:rPr>
          <w:sz w:val="20"/>
        </w:rPr>
        <w:t>02</w:t>
      </w:r>
    </w:p>
    <w:p w:rsidR="00E80921" w:rsidRDefault="00E80921" w:rsidP="00E80921">
      <w:r w:rsidRPr="00E80921">
        <w:rPr>
          <w:sz w:val="20"/>
        </w:rPr>
        <w:t>Pressinformation</w:t>
      </w:r>
      <w:r>
        <w:tab/>
      </w:r>
    </w:p>
    <w:p w:rsidR="00E373BB" w:rsidRDefault="00E373BB" w:rsidP="00E80921"/>
    <w:p w:rsidR="00C45A11" w:rsidRDefault="00AC35EE" w:rsidP="00C45A1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Återigen </w:t>
      </w:r>
      <w:r w:rsidR="00A85F74">
        <w:rPr>
          <w:rFonts w:ascii="Arial" w:hAnsi="Arial" w:cs="Arial"/>
          <w:b/>
        </w:rPr>
        <w:t>ett första spadtag för</w:t>
      </w:r>
      <w:r w:rsidR="00E6323F">
        <w:rPr>
          <w:rFonts w:ascii="Arial" w:hAnsi="Arial" w:cs="Arial"/>
          <w:b/>
        </w:rPr>
        <w:t xml:space="preserve"> Egnahemsbolaget</w:t>
      </w:r>
    </w:p>
    <w:p w:rsidR="00A85F74" w:rsidRDefault="00BB06A1" w:rsidP="0026108F">
      <w:pPr>
        <w:spacing w:afterLines="50"/>
        <w:rPr>
          <w:rFonts w:asciiTheme="majorHAnsi" w:eastAsiaTheme="majorEastAsia" w:hAnsiTheme="majorHAnsi" w:cstheme="majorBidi"/>
          <w:b/>
          <w:bCs/>
          <w:szCs w:val="28"/>
        </w:rPr>
      </w:pPr>
      <w:r>
        <w:rPr>
          <w:rFonts w:asciiTheme="majorHAnsi" w:eastAsiaTheme="majorEastAsia" w:hAnsiTheme="majorHAnsi" w:cstheme="majorBidi"/>
          <w:b/>
          <w:bCs/>
          <w:szCs w:val="28"/>
        </w:rPr>
        <w:t>Den 1 december</w:t>
      </w:r>
      <w:r w:rsidRPr="00BB06A1">
        <w:rPr>
          <w:rFonts w:asciiTheme="majorHAnsi" w:eastAsiaTheme="majorEastAsia" w:hAnsiTheme="majorHAnsi" w:cstheme="majorBidi"/>
          <w:b/>
          <w:bCs/>
          <w:szCs w:val="28"/>
        </w:rPr>
        <w:t xml:space="preserve"> togs det första spadtaget för bostadsrättsföreningen Lansen i Andalen i Torslanda på Hisingen. Totalt bygger Egnahemsbolaget åtta lägenheter fördelade på två hus.</w:t>
      </w:r>
    </w:p>
    <w:p w:rsidR="00BB06A1" w:rsidRDefault="00BB06A1" w:rsidP="001A20A5">
      <w:pPr>
        <w:spacing w:afterLines="50"/>
      </w:pPr>
      <w:r>
        <w:t xml:space="preserve">Egnahemsbolaget </w:t>
      </w:r>
      <w:r w:rsidRPr="00BB06A1">
        <w:t>ingår i Framtidenkoncernen som är en del av Göteborgs Stad</w:t>
      </w:r>
      <w:r>
        <w:t xml:space="preserve">. Bolaget har ett ganska speciellt uppdrag – att göra småhus </w:t>
      </w:r>
      <w:r w:rsidR="0026108F">
        <w:t xml:space="preserve">och bostadsrätter </w:t>
      </w:r>
      <w:r>
        <w:t xml:space="preserve">tillgängliga för en bredare </w:t>
      </w:r>
      <w:r w:rsidR="005E21D3">
        <w:t>mål</w:t>
      </w:r>
      <w:r>
        <w:t xml:space="preserve">grupp, samt att se till att blanda upplåtelseformer. </w:t>
      </w:r>
      <w:r w:rsidR="009F7BEC">
        <w:t xml:space="preserve">Det </w:t>
      </w:r>
      <w:r>
        <w:t xml:space="preserve">innebär att bygga småhus och bostadsrätter där sådana antingen helt saknas, eller finns i </w:t>
      </w:r>
      <w:r w:rsidR="009A29F2">
        <w:t>begränsad omfattning.</w:t>
      </w:r>
    </w:p>
    <w:p w:rsidR="00A85F74" w:rsidRDefault="00A85F74" w:rsidP="001A20A5">
      <w:pPr>
        <w:pStyle w:val="NormalKursiv"/>
      </w:pPr>
      <w:r>
        <w:t xml:space="preserve">- Här i Andalen finns det i stort sett bara villor. När vi nu bygger bostadsrätter här öppnar det möjligheter för nya </w:t>
      </w:r>
      <w:r w:rsidR="005E21D3">
        <w:t>mål</w:t>
      </w:r>
      <w:r>
        <w:t>grupper att flytta hit, säger VD Mi</w:t>
      </w:r>
      <w:r w:rsidR="001A20A5">
        <w:t>k</w:t>
      </w:r>
      <w:r>
        <w:t>ael Dolietis.</w:t>
      </w:r>
    </w:p>
    <w:p w:rsidR="00BB06A1" w:rsidRDefault="00BB06A1" w:rsidP="00CA662C">
      <w:pPr>
        <w:pStyle w:val="Rubrik1"/>
      </w:pPr>
      <w:r>
        <w:t>Barnvänligheten av</w:t>
      </w:r>
      <w:r w:rsidR="00E87DC6">
        <w:t>gjorde för Alexander med familj</w:t>
      </w:r>
    </w:p>
    <w:p w:rsidR="00BB06A1" w:rsidRDefault="005E21D3" w:rsidP="0026108F">
      <w:pPr>
        <w:spacing w:afterLines="50"/>
      </w:pPr>
      <w:r>
        <w:t xml:space="preserve">Det breda serviceutbudet i närheten var ett starkt argument för </w:t>
      </w:r>
      <w:r w:rsidR="00BB06A1">
        <w:t>Alexander, som tillsammans med sin familj tec</w:t>
      </w:r>
      <w:r>
        <w:t>knat sig för en av lägenheterna:</w:t>
      </w:r>
    </w:p>
    <w:p w:rsidR="00BB06A1" w:rsidRDefault="00CA662C" w:rsidP="005E21D3">
      <w:pPr>
        <w:pStyle w:val="NormalKursiv"/>
      </w:pPr>
      <w:r w:rsidRPr="005E21D3">
        <w:t xml:space="preserve">- </w:t>
      </w:r>
      <w:r w:rsidR="00BB06A1" w:rsidRPr="005E21D3">
        <w:t>Min fru är uppväxt i området</w:t>
      </w:r>
      <w:r w:rsidR="00A85F74" w:rsidRPr="005E21D3">
        <w:t xml:space="preserve"> och v</w:t>
      </w:r>
      <w:r w:rsidR="00BB06A1" w:rsidRPr="005E21D3">
        <w:t xml:space="preserve">i tycker båda det är trivsamt och bra för barnen. Vi vet till exempel att förskolor och skolor i området är bra. Det är faktiskt så att vi tidigare tittat på hus </w:t>
      </w:r>
      <w:r w:rsidR="005E21D3" w:rsidRPr="005E21D3">
        <w:t>här</w:t>
      </w:r>
      <w:r w:rsidR="00BB06A1" w:rsidRPr="005E21D3">
        <w:t>, men den här lösningen passade oss bättre.</w:t>
      </w:r>
    </w:p>
    <w:p w:rsidR="005E21D3" w:rsidRPr="005E21D3" w:rsidRDefault="005E21D3" w:rsidP="005E21D3">
      <w:pPr>
        <w:pStyle w:val="NormalKursiv"/>
      </w:pPr>
    </w:p>
    <w:p w:rsidR="00BB06A1" w:rsidRDefault="00BB06A1" w:rsidP="00CA662C">
      <w:r>
        <w:t>Till sist: Varför heter bostadsrättsföreningen Lansen? Har det legat en riddarborg i området?</w:t>
      </w:r>
    </w:p>
    <w:p w:rsidR="00BB06A1" w:rsidRPr="005E21D3" w:rsidRDefault="00CA662C" w:rsidP="005E21D3">
      <w:pPr>
        <w:pStyle w:val="NormalKursiv"/>
      </w:pPr>
      <w:r w:rsidRPr="005E21D3">
        <w:t xml:space="preserve">- </w:t>
      </w:r>
      <w:r w:rsidR="00BB06A1" w:rsidRPr="005E21D3">
        <w:t>Nejdå, säger VD Mi</w:t>
      </w:r>
      <w:r w:rsidR="00E6323F" w:rsidRPr="005E21D3">
        <w:t>k</w:t>
      </w:r>
      <w:r w:rsidR="00BB06A1" w:rsidRPr="005E21D3">
        <w:t>ael Dolietis. Lansen var ett svenskt stridsflygplan. Namnet syftar på läget på Flyghamnsvägen. Tidigare låg Torslanda flygplats, eller flyghamn som den egentligen hette, alldeles i närheten. Faktiskt där golfbanan ligger idag. Där många åker skidor och pulka på vintern.</w:t>
      </w:r>
    </w:p>
    <w:p w:rsidR="00BB06A1" w:rsidRDefault="00BB06A1" w:rsidP="00CA662C">
      <w:pPr>
        <w:pStyle w:val="Rubrik1"/>
      </w:pPr>
      <w:r>
        <w:t>Brf</w:t>
      </w:r>
      <w:r w:rsidR="00E87DC6">
        <w:t xml:space="preserve"> Lansen – fakta om lägenheterna</w:t>
      </w:r>
      <w:bookmarkStart w:id="0" w:name="_GoBack"/>
      <w:bookmarkEnd w:id="0"/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 xml:space="preserve">Brf Lansen består av två hus i två plan med fyra lägenheter i varje hus. 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 xml:space="preserve">Lägenheter i markplan har öppna uteplatser i både öster- och västerläge. De på övre planet har entrébalkong mot öster och en balkong i västerläge. 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>Lägenheterna är treor på ca 76 kvm och fyror på ca 86 kvm. De har kallförråd på gården och det finns möjlighet att hyra en parkeringsplats vid husen.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 xml:space="preserve">Bostäderna är välplanerade med stor klädkammare, rymliga sovrum, avdelat mellan kök och vardagsrum samt gästtoalett i fyrorna. 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>Takhöjden på 2,5 meter och stora fönster ger luftiga lägenheter med härligt ljusinsläpp samt närkontakt med naturen.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>Planerad inflyttning oktober/november 2017.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 xml:space="preserve">Mer information finns här på </w:t>
      </w:r>
      <w:r w:rsidR="00CD7071">
        <w:t>www.</w:t>
      </w:r>
      <w:r>
        <w:t xml:space="preserve">egnahemsbolaget.se </w:t>
      </w:r>
    </w:p>
    <w:p w:rsidR="00BB06A1" w:rsidRDefault="00BB06A1" w:rsidP="00CA662C">
      <w:pPr>
        <w:pStyle w:val="Rubrik1"/>
      </w:pPr>
      <w:r>
        <w:t xml:space="preserve">Andalen – fakta om området 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>Bebyggelsen är blandad, husen ligger längs smågator som slingrar sig fram mellan skogsdungar och berghällar ner mot havet.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 xml:space="preserve">Det är bara en kort biltur till Göteborgs centrum. Kollektivtrafiken (Röd Express och linje 24) går några hundra meter från </w:t>
      </w:r>
      <w:r w:rsidR="00CD7071">
        <w:t>B</w:t>
      </w:r>
      <w:r>
        <w:t>rf Lansen. I rusningstrafik går bussen var sjunde minut. Från Lilla Varholmen går färjorna till norra skärgården.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lastRenderedPageBreak/>
        <w:t>I området finns god samhällsservice: förskolor och skolor upp till årskurs 9, livsmedelsbutiker, kulturhus med bio och teater, Systembolag, klädaffärer, apotek, frisörer, olika småbutiker, restauranger, caféer, bibliotek, vårdcentraler, blomsteraffärer och resecentrum mm.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 xml:space="preserve">Närmaste bad finns längre ner i Andalen, och det finns18-håls golfbana inom gångavstånd. </w:t>
      </w:r>
    </w:p>
    <w:p w:rsidR="00BB06A1" w:rsidRDefault="00BB06A1" w:rsidP="00CA662C">
      <w:pPr>
        <w:pStyle w:val="Liststycke"/>
        <w:numPr>
          <w:ilvl w:val="0"/>
          <w:numId w:val="15"/>
        </w:numPr>
        <w:spacing w:afterLines="50"/>
      </w:pPr>
      <w:r>
        <w:t xml:space="preserve">Mer information finns här på </w:t>
      </w:r>
      <w:r w:rsidR="00CA662C">
        <w:t>www.</w:t>
      </w:r>
      <w:r>
        <w:t xml:space="preserve">egnahemsbolaget.se </w:t>
      </w:r>
    </w:p>
    <w:p w:rsidR="00E06F2F" w:rsidRPr="00DE6F47" w:rsidRDefault="00E06F2F" w:rsidP="0026108F">
      <w:pPr>
        <w:spacing w:afterLines="50"/>
      </w:pPr>
    </w:p>
    <w:p w:rsidR="00E373BB" w:rsidRPr="00E373BB" w:rsidRDefault="0054443F" w:rsidP="00E373BB">
      <w:pPr>
        <w:rPr>
          <w:b/>
          <w:sz w:val="20"/>
        </w:rPr>
      </w:pPr>
      <w:r>
        <w:rPr>
          <w:b/>
          <w:sz w:val="20"/>
        </w:rPr>
        <w:t>Kontaktperson Egnahemsbolaget</w:t>
      </w:r>
      <w:r w:rsidR="00E373BB" w:rsidRPr="00E373BB">
        <w:rPr>
          <w:b/>
          <w:sz w:val="20"/>
        </w:rPr>
        <w:t>:</w:t>
      </w:r>
    </w:p>
    <w:p w:rsidR="00E373BB" w:rsidRDefault="00E373BB" w:rsidP="00E373BB">
      <w:pPr>
        <w:rPr>
          <w:sz w:val="20"/>
        </w:rPr>
      </w:pPr>
      <w:r>
        <w:rPr>
          <w:sz w:val="20"/>
        </w:rPr>
        <w:t>Camilla Tim Elliot</w:t>
      </w:r>
      <w:r w:rsidR="0054443F">
        <w:rPr>
          <w:sz w:val="20"/>
        </w:rPr>
        <w:t>, Kommunikatör</w:t>
      </w:r>
    </w:p>
    <w:p w:rsidR="00E373BB" w:rsidRDefault="00E87DC6" w:rsidP="00E373BB">
      <w:pPr>
        <w:rPr>
          <w:sz w:val="20"/>
        </w:rPr>
      </w:pPr>
      <w:hyperlink r:id="rId8" w:history="1">
        <w:r w:rsidR="00E373BB" w:rsidRPr="00471ACE">
          <w:rPr>
            <w:rStyle w:val="Hyperlnk"/>
            <w:sz w:val="20"/>
          </w:rPr>
          <w:t>Camilla.tim.elliot@egnahemsbolaget.se</w:t>
        </w:r>
      </w:hyperlink>
    </w:p>
    <w:p w:rsidR="00E373BB" w:rsidRDefault="00E373BB" w:rsidP="00E373BB">
      <w:pPr>
        <w:rPr>
          <w:sz w:val="20"/>
        </w:rPr>
      </w:pPr>
      <w:r>
        <w:rPr>
          <w:sz w:val="20"/>
        </w:rPr>
        <w:t>031-707 71 44</w:t>
      </w:r>
    </w:p>
    <w:p w:rsidR="00CA662C" w:rsidRDefault="00CA662C" w:rsidP="00E373BB">
      <w:pPr>
        <w:rPr>
          <w:sz w:val="20"/>
        </w:rPr>
      </w:pPr>
    </w:p>
    <w:p w:rsidR="00CA662C" w:rsidRDefault="00CA662C" w:rsidP="00CA662C">
      <w:pPr>
        <w:pStyle w:val="NormalKursiv"/>
      </w:pPr>
      <w:r>
        <w:t>/Bildtext/</w:t>
      </w:r>
    </w:p>
    <w:p w:rsidR="00CA662C" w:rsidRDefault="00CA662C" w:rsidP="00CA662C">
      <w:pPr>
        <w:pStyle w:val="NormalKursiv"/>
      </w:pPr>
      <w:r>
        <w:t>Spadtage</w:t>
      </w:r>
      <w:r w:rsidR="00E6323F">
        <w:t>t tas av Egnahemsbolagets vd Mik</w:t>
      </w:r>
      <w:r>
        <w:t>ael Dolietis, projektledare Thomas Ratell och Alexander som köpt en av de åtta bostadsrättslägenheterna.</w:t>
      </w:r>
    </w:p>
    <w:p w:rsidR="00CA662C" w:rsidRDefault="00CA662C" w:rsidP="00E373BB">
      <w:pPr>
        <w:rPr>
          <w:sz w:val="20"/>
        </w:rPr>
      </w:pPr>
    </w:p>
    <w:p w:rsidR="00E06F2F" w:rsidRDefault="00E06F2F" w:rsidP="00E373BB">
      <w:pPr>
        <w:rPr>
          <w:sz w:val="20"/>
        </w:rPr>
      </w:pPr>
    </w:p>
    <w:p w:rsidR="00E06F2F" w:rsidRPr="00E373BB" w:rsidRDefault="00E06F2F" w:rsidP="00E373BB">
      <w:pPr>
        <w:rPr>
          <w:sz w:val="20"/>
        </w:rPr>
      </w:pPr>
    </w:p>
    <w:sectPr w:rsidR="00E06F2F" w:rsidRPr="00E373BB" w:rsidSect="005356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1841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E77" w:rsidRDefault="00F62E77" w:rsidP="009746A1">
      <w:pPr>
        <w:spacing w:after="0"/>
      </w:pPr>
      <w:r>
        <w:separator/>
      </w:r>
    </w:p>
  </w:endnote>
  <w:endnote w:type="continuationSeparator" w:id="0">
    <w:p w:rsidR="00F62E77" w:rsidRDefault="00F62E77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spatchComp Bold">
    <w:panose1 w:val="02000806040000020004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Default="00F62E77">
    <w:pPr>
      <w:pStyle w:val="Sidfot"/>
      <w:framePr w:wrap="around" w:vAnchor="text" w:hAnchor="margin" w:xAlign="right" w:y="1"/>
      <w:rPr>
        <w:rStyle w:val="Sidnummer"/>
        <w:sz w:val="24"/>
        <w:szCs w:val="20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E87DC6"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:rsidR="00F62E77" w:rsidRPr="002947A8" w:rsidRDefault="00F62E77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3" name="Bildobjekt 3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Pr="002947A8" w:rsidRDefault="00F62E77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Pr="002947A8" w:rsidRDefault="00F62E77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E77" w:rsidRDefault="00F62E77" w:rsidP="009746A1">
      <w:pPr>
        <w:spacing w:after="0"/>
      </w:pPr>
      <w:r>
        <w:separator/>
      </w:r>
    </w:p>
  </w:footnote>
  <w:footnote w:type="continuationSeparator" w:id="0">
    <w:p w:rsidR="00F62E77" w:rsidRDefault="00F62E77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Default="00F62E77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2E77" w:rsidRDefault="00F62E77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Default="00F62E77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2E77" w:rsidRPr="00834C58" w:rsidRDefault="00F62E77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Default="00F62E77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B77E3"/>
    <w:multiLevelType w:val="hybridMultilevel"/>
    <w:tmpl w:val="8D1CD3DE"/>
    <w:lvl w:ilvl="0" w:tplc="8BE0B0C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668BE"/>
    <w:multiLevelType w:val="hybridMultilevel"/>
    <w:tmpl w:val="D234B85E"/>
    <w:lvl w:ilvl="0" w:tplc="4844B3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248CD"/>
    <w:multiLevelType w:val="hybridMultilevel"/>
    <w:tmpl w:val="38F45A9A"/>
    <w:lvl w:ilvl="0" w:tplc="8BE0B0C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E1009"/>
    <w:multiLevelType w:val="hybridMultilevel"/>
    <w:tmpl w:val="44F84B06"/>
    <w:lvl w:ilvl="0" w:tplc="8BE0B0C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D2D04"/>
    <w:multiLevelType w:val="hybridMultilevel"/>
    <w:tmpl w:val="6B0AEFA2"/>
    <w:lvl w:ilvl="0" w:tplc="8BE0B0C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5726F"/>
    <w:multiLevelType w:val="hybridMultilevel"/>
    <w:tmpl w:val="6BBA3918"/>
    <w:lvl w:ilvl="0" w:tplc="8BE0B0C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67BA6"/>
    <w:multiLevelType w:val="hybridMultilevel"/>
    <w:tmpl w:val="E8A4675E"/>
    <w:lvl w:ilvl="0" w:tplc="8BE0B0C6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4D3716"/>
    <w:multiLevelType w:val="hybridMultilevel"/>
    <w:tmpl w:val="A78A0572"/>
    <w:lvl w:ilvl="0" w:tplc="4844B3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40535"/>
    <w:multiLevelType w:val="hybridMultilevel"/>
    <w:tmpl w:val="17A2F734"/>
    <w:lvl w:ilvl="0" w:tplc="70201F10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13"/>
  </w:num>
  <w:num w:numId="5">
    <w:abstractNumId w:val="1"/>
  </w:num>
  <w:num w:numId="6">
    <w:abstractNumId w:val="0"/>
  </w:num>
  <w:num w:numId="7">
    <w:abstractNumId w:val="12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  <w:num w:numId="12">
    <w:abstractNumId w:val="7"/>
  </w:num>
  <w:num w:numId="13">
    <w:abstractNumId w:val="8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304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21"/>
    <w:rsid w:val="00002C1C"/>
    <w:rsid w:val="00022CFE"/>
    <w:rsid w:val="00023B51"/>
    <w:rsid w:val="0006266D"/>
    <w:rsid w:val="000A4A3A"/>
    <w:rsid w:val="000B0714"/>
    <w:rsid w:val="000C1865"/>
    <w:rsid w:val="000C4216"/>
    <w:rsid w:val="000D344E"/>
    <w:rsid w:val="000F4F0E"/>
    <w:rsid w:val="00102832"/>
    <w:rsid w:val="00113F06"/>
    <w:rsid w:val="00135AC5"/>
    <w:rsid w:val="001A20A5"/>
    <w:rsid w:val="001A4AF9"/>
    <w:rsid w:val="001E0F32"/>
    <w:rsid w:val="001E40A9"/>
    <w:rsid w:val="001F13CE"/>
    <w:rsid w:val="0020221F"/>
    <w:rsid w:val="00225651"/>
    <w:rsid w:val="00253458"/>
    <w:rsid w:val="0026108F"/>
    <w:rsid w:val="00262A14"/>
    <w:rsid w:val="002947A8"/>
    <w:rsid w:val="002A16F7"/>
    <w:rsid w:val="002D0A4C"/>
    <w:rsid w:val="002D761F"/>
    <w:rsid w:val="002D7A60"/>
    <w:rsid w:val="002E2F24"/>
    <w:rsid w:val="003145BC"/>
    <w:rsid w:val="003170C8"/>
    <w:rsid w:val="0034456E"/>
    <w:rsid w:val="00345E70"/>
    <w:rsid w:val="00346B18"/>
    <w:rsid w:val="00353324"/>
    <w:rsid w:val="00354BB1"/>
    <w:rsid w:val="00361261"/>
    <w:rsid w:val="003866B7"/>
    <w:rsid w:val="00387347"/>
    <w:rsid w:val="00390F5D"/>
    <w:rsid w:val="00392276"/>
    <w:rsid w:val="00394D4D"/>
    <w:rsid w:val="003A6A4D"/>
    <w:rsid w:val="003C2255"/>
    <w:rsid w:val="003C5B1D"/>
    <w:rsid w:val="003D6632"/>
    <w:rsid w:val="003F0938"/>
    <w:rsid w:val="003F663F"/>
    <w:rsid w:val="0041156D"/>
    <w:rsid w:val="00443ED2"/>
    <w:rsid w:val="00491EFA"/>
    <w:rsid w:val="004B11FC"/>
    <w:rsid w:val="004B3B44"/>
    <w:rsid w:val="004C2CF6"/>
    <w:rsid w:val="004C4CD9"/>
    <w:rsid w:val="004C6EF0"/>
    <w:rsid w:val="004D6E20"/>
    <w:rsid w:val="004E13CA"/>
    <w:rsid w:val="005272A1"/>
    <w:rsid w:val="005334AA"/>
    <w:rsid w:val="00535684"/>
    <w:rsid w:val="0054443F"/>
    <w:rsid w:val="00546415"/>
    <w:rsid w:val="00564958"/>
    <w:rsid w:val="00575CB3"/>
    <w:rsid w:val="00576E96"/>
    <w:rsid w:val="00580D47"/>
    <w:rsid w:val="00582617"/>
    <w:rsid w:val="00584C44"/>
    <w:rsid w:val="005A5B43"/>
    <w:rsid w:val="005B1274"/>
    <w:rsid w:val="005B422F"/>
    <w:rsid w:val="005C48C0"/>
    <w:rsid w:val="005E0425"/>
    <w:rsid w:val="005E21D3"/>
    <w:rsid w:val="005E42DB"/>
    <w:rsid w:val="0060713A"/>
    <w:rsid w:val="0065458B"/>
    <w:rsid w:val="00656E38"/>
    <w:rsid w:val="00674FB5"/>
    <w:rsid w:val="0067587C"/>
    <w:rsid w:val="006936F8"/>
    <w:rsid w:val="006944F2"/>
    <w:rsid w:val="006A3E7B"/>
    <w:rsid w:val="006A3ED0"/>
    <w:rsid w:val="006B0AB2"/>
    <w:rsid w:val="006D0398"/>
    <w:rsid w:val="006D170F"/>
    <w:rsid w:val="006E6B32"/>
    <w:rsid w:val="0071556D"/>
    <w:rsid w:val="0073399E"/>
    <w:rsid w:val="00734B24"/>
    <w:rsid w:val="00751178"/>
    <w:rsid w:val="00762A54"/>
    <w:rsid w:val="0077725A"/>
    <w:rsid w:val="007B4493"/>
    <w:rsid w:val="007E07AE"/>
    <w:rsid w:val="007F731B"/>
    <w:rsid w:val="008020DD"/>
    <w:rsid w:val="0080421B"/>
    <w:rsid w:val="008067C4"/>
    <w:rsid w:val="00814495"/>
    <w:rsid w:val="00830074"/>
    <w:rsid w:val="00834C58"/>
    <w:rsid w:val="00836F79"/>
    <w:rsid w:val="0084435E"/>
    <w:rsid w:val="00844ECE"/>
    <w:rsid w:val="00847DB2"/>
    <w:rsid w:val="00877AEB"/>
    <w:rsid w:val="008E2785"/>
    <w:rsid w:val="00901205"/>
    <w:rsid w:val="00902974"/>
    <w:rsid w:val="00904E15"/>
    <w:rsid w:val="009208DB"/>
    <w:rsid w:val="009358BC"/>
    <w:rsid w:val="00936F28"/>
    <w:rsid w:val="009411DE"/>
    <w:rsid w:val="0095091E"/>
    <w:rsid w:val="009575C3"/>
    <w:rsid w:val="00963D2B"/>
    <w:rsid w:val="00965807"/>
    <w:rsid w:val="009746A1"/>
    <w:rsid w:val="00995957"/>
    <w:rsid w:val="009A29F2"/>
    <w:rsid w:val="009A6C34"/>
    <w:rsid w:val="009C0C83"/>
    <w:rsid w:val="009E5B0E"/>
    <w:rsid w:val="009F46B5"/>
    <w:rsid w:val="009F7BEC"/>
    <w:rsid w:val="00A2151F"/>
    <w:rsid w:val="00A33636"/>
    <w:rsid w:val="00A45774"/>
    <w:rsid w:val="00A45BD4"/>
    <w:rsid w:val="00A74FD8"/>
    <w:rsid w:val="00A772B7"/>
    <w:rsid w:val="00A85F74"/>
    <w:rsid w:val="00A92FDF"/>
    <w:rsid w:val="00A95F55"/>
    <w:rsid w:val="00AA3147"/>
    <w:rsid w:val="00AA45C3"/>
    <w:rsid w:val="00AC35EE"/>
    <w:rsid w:val="00AD2A8A"/>
    <w:rsid w:val="00AD41C9"/>
    <w:rsid w:val="00AD5DC8"/>
    <w:rsid w:val="00AF4481"/>
    <w:rsid w:val="00B034B7"/>
    <w:rsid w:val="00B03A98"/>
    <w:rsid w:val="00B24899"/>
    <w:rsid w:val="00B25A5E"/>
    <w:rsid w:val="00B31A91"/>
    <w:rsid w:val="00B33698"/>
    <w:rsid w:val="00B541BF"/>
    <w:rsid w:val="00B71F3F"/>
    <w:rsid w:val="00B74809"/>
    <w:rsid w:val="00B76674"/>
    <w:rsid w:val="00B8046A"/>
    <w:rsid w:val="00B81C38"/>
    <w:rsid w:val="00B81D9A"/>
    <w:rsid w:val="00B838DF"/>
    <w:rsid w:val="00B83C4F"/>
    <w:rsid w:val="00B93A5B"/>
    <w:rsid w:val="00BB06A1"/>
    <w:rsid w:val="00BD0B98"/>
    <w:rsid w:val="00BE139F"/>
    <w:rsid w:val="00BE2AFB"/>
    <w:rsid w:val="00BF0256"/>
    <w:rsid w:val="00BF0418"/>
    <w:rsid w:val="00C01048"/>
    <w:rsid w:val="00C20EA0"/>
    <w:rsid w:val="00C26728"/>
    <w:rsid w:val="00C26C5B"/>
    <w:rsid w:val="00C33A94"/>
    <w:rsid w:val="00C45A11"/>
    <w:rsid w:val="00C97CC9"/>
    <w:rsid w:val="00CA420E"/>
    <w:rsid w:val="00CA662C"/>
    <w:rsid w:val="00CB3E74"/>
    <w:rsid w:val="00CC47BC"/>
    <w:rsid w:val="00CD7071"/>
    <w:rsid w:val="00CE4F84"/>
    <w:rsid w:val="00CF620A"/>
    <w:rsid w:val="00CF6577"/>
    <w:rsid w:val="00D16F90"/>
    <w:rsid w:val="00D21D3D"/>
    <w:rsid w:val="00D341AC"/>
    <w:rsid w:val="00D36C55"/>
    <w:rsid w:val="00D83D31"/>
    <w:rsid w:val="00DA1BEE"/>
    <w:rsid w:val="00DA29BB"/>
    <w:rsid w:val="00DD3A2E"/>
    <w:rsid w:val="00DD4A87"/>
    <w:rsid w:val="00DE2502"/>
    <w:rsid w:val="00DE2513"/>
    <w:rsid w:val="00DE6F47"/>
    <w:rsid w:val="00DF50E5"/>
    <w:rsid w:val="00DF68E4"/>
    <w:rsid w:val="00E06F2F"/>
    <w:rsid w:val="00E07AC5"/>
    <w:rsid w:val="00E27435"/>
    <w:rsid w:val="00E373BB"/>
    <w:rsid w:val="00E6323F"/>
    <w:rsid w:val="00E80921"/>
    <w:rsid w:val="00E82E92"/>
    <w:rsid w:val="00E87DC6"/>
    <w:rsid w:val="00E91F06"/>
    <w:rsid w:val="00E93B73"/>
    <w:rsid w:val="00E97884"/>
    <w:rsid w:val="00EA131D"/>
    <w:rsid w:val="00EB626D"/>
    <w:rsid w:val="00EB7359"/>
    <w:rsid w:val="00EC7EFD"/>
    <w:rsid w:val="00EE2328"/>
    <w:rsid w:val="00EE368A"/>
    <w:rsid w:val="00EE74D5"/>
    <w:rsid w:val="00EF5A37"/>
    <w:rsid w:val="00F05AB4"/>
    <w:rsid w:val="00F113B8"/>
    <w:rsid w:val="00F15F0D"/>
    <w:rsid w:val="00F221ED"/>
    <w:rsid w:val="00F344BF"/>
    <w:rsid w:val="00F57E34"/>
    <w:rsid w:val="00F62BA6"/>
    <w:rsid w:val="00F62E77"/>
    <w:rsid w:val="00F632FC"/>
    <w:rsid w:val="00FB2A87"/>
    <w:rsid w:val="00FB5CD0"/>
    <w:rsid w:val="00FE6F13"/>
    <w:rsid w:val="00FF2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78469C7"/>
  <w15:docId w15:val="{9C66093B-13B1-46E1-9A36-9BD1E7ED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2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la.tim.elliot@egnahemsbolaget.s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13237-A90D-446A-BAB5-5729C3DDF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19</TotalTime>
  <Pages>2</Pages>
  <Words>556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Camilla Tim Elliot</dc:creator>
  <cp:lastModifiedBy>Camilla Tim.Elliot</cp:lastModifiedBy>
  <cp:revision>3</cp:revision>
  <cp:lastPrinted>2016-12-02T15:58:00Z</cp:lastPrinted>
  <dcterms:created xsi:type="dcterms:W3CDTF">2016-12-02T15:58:00Z</dcterms:created>
  <dcterms:modified xsi:type="dcterms:W3CDTF">2016-12-02T16:16:00Z</dcterms:modified>
</cp:coreProperties>
</file>