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</w:t>
      </w:r>
      <w:proofErr w:type="spellStart"/>
      <w:r w:rsidRPr="00C56C52">
        <w:rPr>
          <w:rFonts w:cs="Overpass"/>
          <w:b/>
          <w:bCs/>
          <w:color w:val="000000"/>
          <w:szCs w:val="20"/>
        </w:rPr>
        <w:t>Schilthornbahn</w:t>
      </w:r>
      <w:proofErr w:type="spellEnd"/>
      <w:r w:rsidRPr="00C56C52">
        <w:rPr>
          <w:rFonts w:cs="Overpass"/>
          <w:b/>
          <w:bCs/>
          <w:color w:val="000000"/>
          <w:szCs w:val="20"/>
        </w:rPr>
        <w:t xml:space="preserve"> AG </w:t>
      </w:r>
    </w:p>
    <w:p w:rsidR="00C56C52" w:rsidRPr="00C56C52" w:rsidRDefault="00C56C52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C56C52" w:rsidRPr="00C116B5" w:rsidRDefault="00A53F66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>INTERNAT. INFERNO-RENNEN 2021: PLAN B IN PETTO</w:t>
      </w:r>
    </w:p>
    <w:p w:rsidR="00C56C52" w:rsidRDefault="00C56C52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  <w:r w:rsidRPr="00C56C52">
        <w:rPr>
          <w:rFonts w:cs="Overpass"/>
          <w:color w:val="000000"/>
          <w:szCs w:val="20"/>
        </w:rPr>
        <w:t xml:space="preserve">Interlaken / Mürren, </w:t>
      </w:r>
      <w:r w:rsidR="000F77B8">
        <w:rPr>
          <w:rFonts w:cs="Overpass"/>
          <w:color w:val="000000"/>
          <w:szCs w:val="20"/>
        </w:rPr>
        <w:t>XY.YX</w:t>
      </w:r>
      <w:r w:rsidR="00A51BC8">
        <w:rPr>
          <w:rFonts w:cs="Overpass"/>
          <w:color w:val="000000"/>
          <w:szCs w:val="20"/>
        </w:rPr>
        <w:t>.2020</w:t>
      </w:r>
      <w:r w:rsidRPr="00C56C52">
        <w:rPr>
          <w:rFonts w:cs="Overpass"/>
          <w:color w:val="000000"/>
          <w:szCs w:val="20"/>
        </w:rPr>
        <w:t xml:space="preserve"> </w:t>
      </w:r>
    </w:p>
    <w:p w:rsidR="00C02659" w:rsidRDefault="00C02659" w:rsidP="0055405C">
      <w:pPr>
        <w:autoSpaceDE w:val="0"/>
        <w:autoSpaceDN w:val="0"/>
        <w:adjustRightInd w:val="0"/>
        <w:jc w:val="both"/>
        <w:rPr>
          <w:rFonts w:cs="Overpass"/>
          <w:color w:val="000000"/>
          <w:szCs w:val="20"/>
        </w:rPr>
      </w:pPr>
    </w:p>
    <w:p w:rsidR="00581936" w:rsidRPr="00581936" w:rsidRDefault="0008291E" w:rsidP="0055405C">
      <w:pPr>
        <w:autoSpaceDE w:val="0"/>
        <w:autoSpaceDN w:val="0"/>
        <w:adjustRightInd w:val="0"/>
        <w:jc w:val="both"/>
        <w:rPr>
          <w:rFonts w:cs="Overpass"/>
          <w:b/>
          <w:bCs/>
          <w:color w:val="000000"/>
          <w:sz w:val="22"/>
          <w:szCs w:val="20"/>
        </w:rPr>
      </w:pPr>
      <w:r>
        <w:rPr>
          <w:rFonts w:cs="Overpass"/>
          <w:b/>
          <w:bCs/>
          <w:color w:val="000000"/>
          <w:sz w:val="22"/>
          <w:szCs w:val="20"/>
        </w:rPr>
        <w:t>Gemäss Bundesrats</w:t>
      </w:r>
      <w:r w:rsidR="0029740C">
        <w:rPr>
          <w:rFonts w:cs="Overpass"/>
          <w:b/>
          <w:bCs/>
          <w:color w:val="000000"/>
          <w:sz w:val="22"/>
          <w:szCs w:val="20"/>
        </w:rPr>
        <w:t xml:space="preserve">entscheid vom 12. August 2020 dürfen </w:t>
      </w:r>
      <w:r w:rsidR="00625CA9">
        <w:rPr>
          <w:rFonts w:cs="Overpass"/>
          <w:b/>
          <w:bCs/>
          <w:color w:val="000000"/>
          <w:sz w:val="22"/>
          <w:szCs w:val="20"/>
        </w:rPr>
        <w:t xml:space="preserve">ab Oktober </w:t>
      </w:r>
      <w:r w:rsidR="0029740C">
        <w:rPr>
          <w:rFonts w:cs="Overpass"/>
          <w:b/>
          <w:bCs/>
          <w:color w:val="000000"/>
          <w:sz w:val="22"/>
          <w:szCs w:val="20"/>
        </w:rPr>
        <w:t xml:space="preserve">Veranstaltungen mit mehr als 1000 Personen wieder durchgeführt werden. Dieser Entscheid bedeutet, dass </w:t>
      </w:r>
      <w:r w:rsidR="00625CA9">
        <w:rPr>
          <w:rFonts w:cs="Overpass"/>
          <w:b/>
          <w:bCs/>
          <w:color w:val="000000"/>
          <w:sz w:val="22"/>
          <w:szCs w:val="20"/>
        </w:rPr>
        <w:t xml:space="preserve">auch die reguläre Durchführung der </w:t>
      </w:r>
      <w:r w:rsidR="00E63D15">
        <w:rPr>
          <w:rFonts w:cs="Overpass"/>
          <w:b/>
          <w:bCs/>
          <w:color w:val="000000"/>
          <w:sz w:val="22"/>
          <w:szCs w:val="20"/>
        </w:rPr>
        <w:t xml:space="preserve">78. Internationalen Inferno-Rennen vom 20. – 23- Januar 2021 </w:t>
      </w:r>
      <w:r w:rsidR="00625CA9">
        <w:rPr>
          <w:rFonts w:cs="Overpass"/>
          <w:b/>
          <w:bCs/>
          <w:color w:val="000000"/>
          <w:sz w:val="22"/>
          <w:szCs w:val="20"/>
        </w:rPr>
        <w:t>gesichert sind</w:t>
      </w:r>
      <w:r w:rsidR="0029740C">
        <w:rPr>
          <w:rFonts w:cs="Overpass"/>
          <w:b/>
          <w:bCs/>
          <w:color w:val="000000"/>
          <w:sz w:val="22"/>
          <w:szCs w:val="20"/>
        </w:rPr>
        <w:t xml:space="preserve">. </w:t>
      </w:r>
      <w:r w:rsidR="00E63D15">
        <w:rPr>
          <w:rFonts w:cs="Overpass"/>
          <w:b/>
          <w:bCs/>
          <w:color w:val="000000"/>
          <w:sz w:val="22"/>
          <w:szCs w:val="20"/>
        </w:rPr>
        <w:t xml:space="preserve">Das OK </w:t>
      </w:r>
      <w:r w:rsidR="0029740C">
        <w:rPr>
          <w:rFonts w:cs="Overpass"/>
          <w:b/>
          <w:bCs/>
          <w:color w:val="000000"/>
          <w:sz w:val="22"/>
          <w:szCs w:val="20"/>
        </w:rPr>
        <w:t xml:space="preserve">hat sich dennoch mit einem </w:t>
      </w:r>
      <w:r w:rsidR="00BB1789">
        <w:rPr>
          <w:rFonts w:cs="Overpass"/>
          <w:b/>
          <w:bCs/>
          <w:color w:val="000000"/>
          <w:sz w:val="22"/>
          <w:szCs w:val="20"/>
        </w:rPr>
        <w:t>Plan B befasst. Dieser umfasst unter anderem die Aufteilung der Abfahrt auf zwei Tage.</w:t>
      </w:r>
      <w:r w:rsidR="009B22CD">
        <w:rPr>
          <w:rFonts w:cs="Overpass"/>
          <w:b/>
          <w:bCs/>
          <w:color w:val="000000"/>
          <w:sz w:val="22"/>
          <w:szCs w:val="20"/>
        </w:rPr>
        <w:t xml:space="preserve"> Falle einer Absage </w:t>
      </w:r>
      <w:r w:rsidR="00BB1789">
        <w:rPr>
          <w:rFonts w:cs="Overpass"/>
          <w:b/>
          <w:bCs/>
          <w:color w:val="000000"/>
          <w:sz w:val="22"/>
          <w:szCs w:val="20"/>
        </w:rPr>
        <w:t xml:space="preserve">wegen COVID-19 </w:t>
      </w:r>
      <w:r w:rsidR="009B22CD">
        <w:rPr>
          <w:rFonts w:cs="Overpass"/>
          <w:b/>
          <w:bCs/>
          <w:color w:val="000000"/>
          <w:sz w:val="22"/>
          <w:szCs w:val="20"/>
        </w:rPr>
        <w:t xml:space="preserve">werden die Startgelder zu 100 Prozent rückerstattet. </w:t>
      </w:r>
    </w:p>
    <w:p w:rsidR="00E55755" w:rsidRDefault="00E55755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D407E0" w:rsidRDefault="00E55755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 w:rsidRPr="00E55755">
        <w:rPr>
          <w:rFonts w:cs="Overpass"/>
          <w:bCs/>
          <w:color w:val="000000"/>
          <w:sz w:val="22"/>
          <w:szCs w:val="22"/>
        </w:rPr>
        <w:t xml:space="preserve">Gemäss den aktuell geltenden COVID-19-Vorschriften </w:t>
      </w:r>
      <w:r w:rsidR="0029740C">
        <w:rPr>
          <w:rFonts w:cs="Overpass"/>
          <w:bCs/>
          <w:color w:val="000000"/>
          <w:sz w:val="22"/>
          <w:szCs w:val="22"/>
        </w:rPr>
        <w:t xml:space="preserve">sind </w:t>
      </w:r>
      <w:r w:rsidR="0029740C" w:rsidRPr="00E55755">
        <w:rPr>
          <w:rFonts w:cs="Overpass"/>
          <w:bCs/>
          <w:color w:val="000000"/>
          <w:sz w:val="22"/>
          <w:szCs w:val="22"/>
        </w:rPr>
        <w:t>Veranstaltungen mit mehr als 1‘000 Teilnehmern</w:t>
      </w:r>
      <w:r w:rsidR="0029740C">
        <w:rPr>
          <w:rFonts w:cs="Overpass"/>
          <w:bCs/>
          <w:color w:val="000000"/>
          <w:sz w:val="22"/>
          <w:szCs w:val="22"/>
        </w:rPr>
        <w:t xml:space="preserve"> ab Oktober 2020</w:t>
      </w:r>
      <w:r w:rsidRPr="00E55755">
        <w:rPr>
          <w:rFonts w:cs="Overpass"/>
          <w:bCs/>
          <w:color w:val="000000"/>
          <w:sz w:val="22"/>
          <w:szCs w:val="22"/>
        </w:rPr>
        <w:t xml:space="preserve"> </w:t>
      </w:r>
      <w:r w:rsidR="0029740C">
        <w:rPr>
          <w:rFonts w:cs="Overpass"/>
          <w:bCs/>
          <w:color w:val="000000"/>
          <w:sz w:val="22"/>
          <w:szCs w:val="22"/>
        </w:rPr>
        <w:t xml:space="preserve">wieder erlaubt. Demnach kann auch die Durchführung der 78. Internationalen </w:t>
      </w:r>
      <w:r w:rsidR="009B22CD">
        <w:rPr>
          <w:rFonts w:cs="Overpass"/>
          <w:bCs/>
          <w:color w:val="000000"/>
          <w:sz w:val="22"/>
          <w:szCs w:val="22"/>
        </w:rPr>
        <w:t>Inferno-Rennen</w:t>
      </w:r>
      <w:r w:rsidR="0029740C">
        <w:rPr>
          <w:rFonts w:cs="Overpass"/>
          <w:bCs/>
          <w:color w:val="000000"/>
          <w:sz w:val="22"/>
          <w:szCs w:val="22"/>
        </w:rPr>
        <w:t xml:space="preserve"> vom 20. – 23. Januar 2021 wie gewohnt geplant werden. </w:t>
      </w:r>
      <w:r w:rsidR="00BB1789">
        <w:rPr>
          <w:rFonts w:cs="Overpass"/>
          <w:bCs/>
          <w:color w:val="000000"/>
          <w:sz w:val="22"/>
          <w:szCs w:val="22"/>
        </w:rPr>
        <w:t xml:space="preserve">Das heisst, am Mittwoch das Langlauf-Rennen, am Donnerstag der Riesenslalom und am Samstag die Abfahrt. </w:t>
      </w:r>
      <w:r w:rsidRPr="00E55755">
        <w:rPr>
          <w:rFonts w:cs="Overpass"/>
          <w:bCs/>
          <w:color w:val="000000"/>
          <w:sz w:val="22"/>
          <w:szCs w:val="22"/>
        </w:rPr>
        <w:t xml:space="preserve">Das OK hat sich </w:t>
      </w:r>
      <w:r w:rsidR="0029740C">
        <w:rPr>
          <w:rFonts w:cs="Overpass"/>
          <w:bCs/>
          <w:color w:val="000000"/>
          <w:sz w:val="22"/>
          <w:szCs w:val="22"/>
        </w:rPr>
        <w:t xml:space="preserve">jedoch bereits </w:t>
      </w:r>
      <w:r w:rsidRPr="00E55755">
        <w:rPr>
          <w:rFonts w:cs="Overpass"/>
          <w:bCs/>
          <w:color w:val="000000"/>
          <w:sz w:val="22"/>
          <w:szCs w:val="22"/>
        </w:rPr>
        <w:t xml:space="preserve">Anfang August mit den möglichen Optionen zur Durchführung der Rennen unter </w:t>
      </w:r>
      <w:r w:rsidR="009B22CD">
        <w:rPr>
          <w:rFonts w:cs="Overpass"/>
          <w:bCs/>
          <w:color w:val="000000"/>
          <w:sz w:val="22"/>
          <w:szCs w:val="22"/>
        </w:rPr>
        <w:t>strengeren</w:t>
      </w:r>
      <w:r w:rsidR="0029740C">
        <w:rPr>
          <w:rFonts w:cs="Overpass"/>
          <w:bCs/>
          <w:color w:val="000000"/>
          <w:sz w:val="22"/>
          <w:szCs w:val="22"/>
        </w:rPr>
        <w:t xml:space="preserve"> COVID-</w:t>
      </w:r>
      <w:r w:rsidR="009B22CD">
        <w:rPr>
          <w:rFonts w:cs="Overpass"/>
          <w:bCs/>
          <w:color w:val="000000"/>
          <w:sz w:val="22"/>
          <w:szCs w:val="22"/>
        </w:rPr>
        <w:t xml:space="preserve">19-Vorschriften befasst. Daraus resultierte ein Plan B, welcher im Falle einer erneuten Verschärfung der Massnahmen jederzeit zur Hand genommen werden kann. </w:t>
      </w:r>
      <w:r w:rsidR="00BB1789">
        <w:rPr>
          <w:rFonts w:cs="Overpass"/>
          <w:bCs/>
          <w:color w:val="000000"/>
          <w:sz w:val="22"/>
          <w:szCs w:val="22"/>
        </w:rPr>
        <w:t xml:space="preserve">Die Party im Sportzentrum wird in jedem Falle in stark reduziertem Umfang stattfinden. </w:t>
      </w:r>
      <w:r w:rsidR="0008291E">
        <w:rPr>
          <w:rFonts w:cs="Overpass"/>
          <w:bCs/>
          <w:color w:val="000000"/>
          <w:sz w:val="22"/>
          <w:szCs w:val="22"/>
        </w:rPr>
        <w:t>D</w:t>
      </w:r>
      <w:r w:rsidR="0029740C">
        <w:rPr>
          <w:rFonts w:cs="Overpass"/>
          <w:bCs/>
          <w:color w:val="000000"/>
          <w:sz w:val="22"/>
          <w:szCs w:val="22"/>
        </w:rPr>
        <w:t xml:space="preserve">er </w:t>
      </w:r>
      <w:r w:rsidRPr="00E55755">
        <w:rPr>
          <w:rFonts w:cs="Overpass"/>
          <w:bCs/>
          <w:color w:val="000000"/>
          <w:sz w:val="22"/>
          <w:szCs w:val="22"/>
        </w:rPr>
        <w:t xml:space="preserve">Skirennsport und </w:t>
      </w:r>
      <w:r w:rsidR="00D407E0">
        <w:rPr>
          <w:rFonts w:cs="Overpass"/>
          <w:bCs/>
          <w:color w:val="000000"/>
          <w:sz w:val="22"/>
          <w:szCs w:val="22"/>
        </w:rPr>
        <w:t xml:space="preserve">die </w:t>
      </w:r>
      <w:r w:rsidRPr="00E55755">
        <w:rPr>
          <w:rFonts w:cs="Overpass"/>
          <w:bCs/>
          <w:color w:val="000000"/>
          <w:sz w:val="22"/>
          <w:szCs w:val="22"/>
        </w:rPr>
        <w:t xml:space="preserve">Gesundheit </w:t>
      </w:r>
      <w:r w:rsidR="00625CA9">
        <w:rPr>
          <w:rFonts w:cs="Overpass"/>
          <w:bCs/>
          <w:color w:val="000000"/>
          <w:sz w:val="22"/>
          <w:szCs w:val="22"/>
        </w:rPr>
        <w:t xml:space="preserve">stehen </w:t>
      </w:r>
      <w:r w:rsidR="00BB1789">
        <w:rPr>
          <w:rFonts w:cs="Overpass"/>
          <w:bCs/>
          <w:color w:val="000000"/>
          <w:sz w:val="22"/>
          <w:szCs w:val="22"/>
        </w:rPr>
        <w:t xml:space="preserve">zweifellos </w:t>
      </w:r>
      <w:r w:rsidR="0029740C">
        <w:rPr>
          <w:rFonts w:cs="Overpass"/>
          <w:bCs/>
          <w:color w:val="000000"/>
          <w:sz w:val="22"/>
          <w:szCs w:val="22"/>
        </w:rPr>
        <w:t>im Zentrum</w:t>
      </w:r>
      <w:r w:rsidRPr="00E55755">
        <w:rPr>
          <w:rFonts w:cs="Overpass"/>
          <w:bCs/>
          <w:color w:val="000000"/>
          <w:sz w:val="22"/>
          <w:szCs w:val="22"/>
        </w:rPr>
        <w:t xml:space="preserve"> der Veranstaltung. </w:t>
      </w:r>
    </w:p>
    <w:p w:rsidR="00D407E0" w:rsidRDefault="00D407E0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D407E0" w:rsidRPr="00D407E0" w:rsidRDefault="00625CA9" w:rsidP="00E55755">
      <w:pPr>
        <w:autoSpaceDE w:val="0"/>
        <w:autoSpaceDN w:val="0"/>
        <w:adjustRightInd w:val="0"/>
        <w:jc w:val="both"/>
        <w:rPr>
          <w:rFonts w:cs="Overpass"/>
          <w:b/>
          <w:bCs/>
          <w:color w:val="000000"/>
          <w:sz w:val="22"/>
          <w:szCs w:val="22"/>
        </w:rPr>
      </w:pPr>
      <w:r>
        <w:rPr>
          <w:rFonts w:cs="Overpass"/>
          <w:b/>
          <w:bCs/>
          <w:color w:val="000000"/>
          <w:sz w:val="22"/>
          <w:szCs w:val="22"/>
        </w:rPr>
        <w:t>Plan B: Aufteilung der Inferno-Abfahrt auf zwei Tage</w:t>
      </w:r>
    </w:p>
    <w:p w:rsidR="00A26B83" w:rsidRDefault="0029740C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>
        <w:rPr>
          <w:rFonts w:cs="Overpass"/>
          <w:bCs/>
          <w:color w:val="000000"/>
          <w:sz w:val="22"/>
          <w:szCs w:val="22"/>
        </w:rPr>
        <w:t>Sollte der B</w:t>
      </w:r>
      <w:r w:rsidR="00A53F66">
        <w:rPr>
          <w:rFonts w:cs="Overpass"/>
          <w:bCs/>
          <w:color w:val="000000"/>
          <w:sz w:val="22"/>
          <w:szCs w:val="22"/>
        </w:rPr>
        <w:t xml:space="preserve">undesrat erneut strengere Massnahmen definieren, zieht das OK in Betracht, das Abfahrtsrennen mit </w:t>
      </w:r>
      <w:r w:rsidR="00D407E0">
        <w:rPr>
          <w:rFonts w:cs="Overpass"/>
          <w:bCs/>
          <w:color w:val="000000"/>
          <w:sz w:val="22"/>
          <w:szCs w:val="22"/>
        </w:rPr>
        <w:t xml:space="preserve">einem maximalen Teilnehmerfeld von </w:t>
      </w:r>
      <w:r w:rsidR="00E55755" w:rsidRPr="00E55755">
        <w:rPr>
          <w:rFonts w:cs="Overpass"/>
          <w:bCs/>
          <w:color w:val="000000"/>
          <w:sz w:val="22"/>
          <w:szCs w:val="22"/>
        </w:rPr>
        <w:t xml:space="preserve">1‘850 Rennfahrern </w:t>
      </w:r>
      <w:r w:rsidR="009B22CD">
        <w:rPr>
          <w:rFonts w:cs="Overpass"/>
          <w:bCs/>
          <w:color w:val="000000"/>
          <w:sz w:val="22"/>
          <w:szCs w:val="22"/>
        </w:rPr>
        <w:t>auf zwei Tage aufzuteilen. Das Teilnehmerfeld soll nicht reduziert werden, allerdings wäre es nicht möglich alle Fahrer am selben Tag starten zu lassen: A</w:t>
      </w:r>
      <w:r w:rsidR="009B22CD" w:rsidRPr="00E55755">
        <w:rPr>
          <w:rFonts w:cs="Overpass"/>
          <w:bCs/>
          <w:color w:val="000000"/>
          <w:sz w:val="22"/>
          <w:szCs w:val="22"/>
        </w:rPr>
        <w:t xml:space="preserve">m Freitag </w:t>
      </w:r>
      <w:r w:rsidR="009B22CD">
        <w:rPr>
          <w:rFonts w:cs="Overpass"/>
          <w:bCs/>
          <w:color w:val="000000"/>
          <w:sz w:val="22"/>
          <w:szCs w:val="22"/>
        </w:rPr>
        <w:t>würden</w:t>
      </w:r>
      <w:r w:rsidR="009B22CD" w:rsidRPr="00E55755">
        <w:rPr>
          <w:rFonts w:cs="Overpass"/>
          <w:bCs/>
          <w:color w:val="000000"/>
          <w:sz w:val="22"/>
          <w:szCs w:val="22"/>
        </w:rPr>
        <w:t xml:space="preserve"> die Startnummern 701 bis 1600 zum Wettkampf antreten</w:t>
      </w:r>
      <w:r w:rsidR="009B22CD">
        <w:rPr>
          <w:rFonts w:cs="Overpass"/>
          <w:bCs/>
          <w:color w:val="000000"/>
          <w:sz w:val="22"/>
          <w:szCs w:val="22"/>
        </w:rPr>
        <w:t>. A</w:t>
      </w:r>
      <w:r w:rsidR="009B22CD" w:rsidRPr="00E55755">
        <w:rPr>
          <w:rFonts w:cs="Overpass"/>
          <w:bCs/>
          <w:color w:val="000000"/>
          <w:sz w:val="22"/>
          <w:szCs w:val="22"/>
        </w:rPr>
        <w:t xml:space="preserve">m Samstag </w:t>
      </w:r>
      <w:r w:rsidR="009B22CD">
        <w:rPr>
          <w:rFonts w:cs="Overpass"/>
          <w:bCs/>
          <w:color w:val="000000"/>
          <w:sz w:val="22"/>
          <w:szCs w:val="22"/>
        </w:rPr>
        <w:t>wären</w:t>
      </w:r>
      <w:r w:rsidR="009B22CD" w:rsidRPr="00E55755">
        <w:rPr>
          <w:rFonts w:cs="Overpass"/>
          <w:bCs/>
          <w:color w:val="000000"/>
          <w:sz w:val="22"/>
          <w:szCs w:val="22"/>
        </w:rPr>
        <w:t xml:space="preserve"> die Topfavoriten bei den Herrenkategorien</w:t>
      </w:r>
      <w:r w:rsidR="009B22CD">
        <w:rPr>
          <w:rFonts w:cs="Overpass"/>
          <w:bCs/>
          <w:color w:val="000000"/>
          <w:sz w:val="22"/>
          <w:szCs w:val="22"/>
        </w:rPr>
        <w:t xml:space="preserve"> mit den Startnummern 1 bis 700, </w:t>
      </w:r>
      <w:r w:rsidR="009B22CD" w:rsidRPr="00E55755">
        <w:rPr>
          <w:rFonts w:cs="Overpass"/>
          <w:bCs/>
          <w:color w:val="000000"/>
          <w:sz w:val="22"/>
          <w:szCs w:val="22"/>
        </w:rPr>
        <w:t xml:space="preserve">inklusive </w:t>
      </w:r>
      <w:r w:rsidR="009B22CD">
        <w:rPr>
          <w:rFonts w:cs="Overpass"/>
          <w:bCs/>
          <w:color w:val="000000"/>
          <w:sz w:val="22"/>
          <w:szCs w:val="22"/>
        </w:rPr>
        <w:t xml:space="preserve">dem </w:t>
      </w:r>
      <w:r w:rsidR="009B22CD" w:rsidRPr="00E55755">
        <w:rPr>
          <w:rFonts w:cs="Overpass"/>
          <w:bCs/>
          <w:color w:val="000000"/>
          <w:sz w:val="22"/>
          <w:szCs w:val="22"/>
        </w:rPr>
        <w:t xml:space="preserve">Top30-Block </w:t>
      </w:r>
      <w:r w:rsidR="009B22CD">
        <w:rPr>
          <w:rFonts w:cs="Overpass"/>
          <w:bCs/>
          <w:color w:val="000000"/>
          <w:sz w:val="22"/>
          <w:szCs w:val="22"/>
        </w:rPr>
        <w:t xml:space="preserve">der Damen (Nr. 201 – 230), </w:t>
      </w:r>
      <w:r w:rsidR="00625CA9">
        <w:rPr>
          <w:rFonts w:cs="Overpass"/>
          <w:bCs/>
          <w:color w:val="000000"/>
          <w:sz w:val="22"/>
          <w:szCs w:val="22"/>
        </w:rPr>
        <w:t xml:space="preserve">sowie der </w:t>
      </w:r>
      <w:r w:rsidR="009B22CD" w:rsidRPr="00E55755">
        <w:rPr>
          <w:rFonts w:cs="Overpass"/>
          <w:bCs/>
          <w:color w:val="000000"/>
          <w:sz w:val="22"/>
          <w:szCs w:val="22"/>
        </w:rPr>
        <w:t>Block mit den Teilnehmern der Super3-Rennserie</w:t>
      </w:r>
      <w:r w:rsidR="009B22CD">
        <w:rPr>
          <w:rFonts w:cs="Overpass"/>
          <w:bCs/>
          <w:color w:val="000000"/>
          <w:sz w:val="22"/>
          <w:szCs w:val="22"/>
        </w:rPr>
        <w:t xml:space="preserve"> am Start</w:t>
      </w:r>
      <w:r w:rsidR="009B22CD" w:rsidRPr="00E55755">
        <w:rPr>
          <w:rFonts w:cs="Overpass"/>
          <w:bCs/>
          <w:color w:val="000000"/>
          <w:sz w:val="22"/>
          <w:szCs w:val="22"/>
        </w:rPr>
        <w:t xml:space="preserve">. Ebenfalls am Samstag </w:t>
      </w:r>
      <w:r w:rsidR="009B22CD">
        <w:rPr>
          <w:rFonts w:cs="Overpass"/>
          <w:bCs/>
          <w:color w:val="000000"/>
          <w:sz w:val="22"/>
          <w:szCs w:val="22"/>
        </w:rPr>
        <w:t>würden</w:t>
      </w:r>
      <w:r w:rsidR="009B22CD" w:rsidRPr="00E55755">
        <w:rPr>
          <w:rFonts w:cs="Overpass"/>
          <w:bCs/>
          <w:color w:val="000000"/>
          <w:sz w:val="22"/>
          <w:szCs w:val="22"/>
        </w:rPr>
        <w:t xml:space="preserve"> die Inferno-Neulinge mit dem Startnummern 1601 – 1850 starten.</w:t>
      </w:r>
      <w:r w:rsidR="009B22CD">
        <w:rPr>
          <w:rFonts w:cs="Overpass"/>
          <w:bCs/>
          <w:color w:val="000000"/>
          <w:sz w:val="22"/>
          <w:szCs w:val="22"/>
        </w:rPr>
        <w:t xml:space="preserve"> </w:t>
      </w:r>
      <w:r w:rsidR="00D407E0">
        <w:rPr>
          <w:rFonts w:cs="Overpass"/>
          <w:bCs/>
          <w:color w:val="000000"/>
          <w:sz w:val="22"/>
          <w:szCs w:val="22"/>
        </w:rPr>
        <w:t xml:space="preserve">Beim Startintervall von 12 Sekunden begeben sich pro Minute fünf Fahrer auf die Strecke. </w:t>
      </w:r>
      <w:r w:rsidR="00D407E0" w:rsidRPr="00E55755">
        <w:rPr>
          <w:rFonts w:cs="Overpass"/>
          <w:bCs/>
          <w:color w:val="000000"/>
          <w:sz w:val="22"/>
          <w:szCs w:val="22"/>
        </w:rPr>
        <w:t>Menschenansammlungen von mehr als 50 Rennfahrern könn</w:t>
      </w:r>
      <w:r w:rsidR="00A53F66">
        <w:rPr>
          <w:rFonts w:cs="Overpass"/>
          <w:bCs/>
          <w:color w:val="000000"/>
          <w:sz w:val="22"/>
          <w:szCs w:val="22"/>
        </w:rPr>
        <w:t>t</w:t>
      </w:r>
      <w:r w:rsidR="00D407E0" w:rsidRPr="00E55755">
        <w:rPr>
          <w:rFonts w:cs="Overpass"/>
          <w:bCs/>
          <w:color w:val="000000"/>
          <w:sz w:val="22"/>
          <w:szCs w:val="22"/>
        </w:rPr>
        <w:t>en daher sowohl am Start als auch im Ziel vermieden und mit geeigneten Massnahmen gelenkt werden</w:t>
      </w:r>
      <w:r w:rsidR="00A26B83">
        <w:rPr>
          <w:rFonts w:cs="Overpass"/>
          <w:bCs/>
          <w:color w:val="000000"/>
          <w:sz w:val="22"/>
          <w:szCs w:val="22"/>
        </w:rPr>
        <w:t>.</w:t>
      </w:r>
      <w:r w:rsidR="00A26B83" w:rsidRPr="00A26B83">
        <w:rPr>
          <w:rFonts w:cs="Overpass"/>
          <w:bCs/>
          <w:color w:val="000000"/>
          <w:sz w:val="22"/>
          <w:szCs w:val="22"/>
        </w:rPr>
        <w:t xml:space="preserve"> </w:t>
      </w:r>
      <w:r w:rsidR="00A26B83">
        <w:rPr>
          <w:rFonts w:cs="Overpass"/>
          <w:bCs/>
          <w:color w:val="000000"/>
          <w:sz w:val="22"/>
          <w:szCs w:val="22"/>
        </w:rPr>
        <w:t xml:space="preserve">Die Rennen beider Tage </w:t>
      </w:r>
      <w:r w:rsidR="00A53F66">
        <w:rPr>
          <w:rFonts w:cs="Overpass"/>
          <w:bCs/>
          <w:color w:val="000000"/>
          <w:sz w:val="22"/>
          <w:szCs w:val="22"/>
        </w:rPr>
        <w:t>würden</w:t>
      </w:r>
      <w:r w:rsidR="00A26B83">
        <w:rPr>
          <w:rFonts w:cs="Overpass"/>
          <w:bCs/>
          <w:color w:val="000000"/>
          <w:sz w:val="22"/>
          <w:szCs w:val="22"/>
        </w:rPr>
        <w:t xml:space="preserve"> als ein Rennen gewertet. Der Langlauf-Wettkampf mit </w:t>
      </w:r>
      <w:r w:rsidR="00DF2808">
        <w:rPr>
          <w:rFonts w:cs="Overpass"/>
          <w:bCs/>
          <w:color w:val="000000"/>
          <w:sz w:val="22"/>
          <w:szCs w:val="22"/>
        </w:rPr>
        <w:t>rund 550 Sportlern am Mittwocha</w:t>
      </w:r>
      <w:bookmarkStart w:id="0" w:name="_GoBack"/>
      <w:bookmarkEnd w:id="0"/>
      <w:r w:rsidR="00A26B83">
        <w:rPr>
          <w:rFonts w:cs="Overpass"/>
          <w:bCs/>
          <w:color w:val="000000"/>
          <w:sz w:val="22"/>
          <w:szCs w:val="22"/>
        </w:rPr>
        <w:t xml:space="preserve">bend im Dorfzentrum Mürren </w:t>
      </w:r>
      <w:r w:rsidR="00A53F66">
        <w:rPr>
          <w:rFonts w:cs="Overpass"/>
          <w:bCs/>
          <w:color w:val="000000"/>
          <w:sz w:val="22"/>
          <w:szCs w:val="22"/>
        </w:rPr>
        <w:t>würde</w:t>
      </w:r>
      <w:r w:rsidR="00A26B83">
        <w:rPr>
          <w:rFonts w:cs="Overpass"/>
          <w:bCs/>
          <w:color w:val="000000"/>
          <w:sz w:val="22"/>
          <w:szCs w:val="22"/>
        </w:rPr>
        <w:t xml:space="preserve"> im gewohnten Rahmen stattfinden. </w:t>
      </w:r>
      <w:r w:rsidR="00A53F66">
        <w:rPr>
          <w:rFonts w:cs="Overpass"/>
          <w:bCs/>
          <w:color w:val="000000"/>
          <w:sz w:val="22"/>
          <w:szCs w:val="22"/>
        </w:rPr>
        <w:t>Ebenso der Riesenslalom vom Donnerstag. Hingegen würden die Rahmenprogramme entsprechend auf ein vertretbares Minimum reduziert</w:t>
      </w:r>
      <w:r w:rsidR="0008291E">
        <w:rPr>
          <w:rFonts w:cs="Overpass"/>
          <w:bCs/>
          <w:color w:val="000000"/>
          <w:sz w:val="22"/>
          <w:szCs w:val="22"/>
        </w:rPr>
        <w:t xml:space="preserve"> werden</w:t>
      </w:r>
      <w:r w:rsidR="00A53F66">
        <w:rPr>
          <w:rFonts w:cs="Overpass"/>
          <w:bCs/>
          <w:color w:val="000000"/>
          <w:sz w:val="22"/>
          <w:szCs w:val="22"/>
        </w:rPr>
        <w:t xml:space="preserve">. </w:t>
      </w:r>
    </w:p>
    <w:p w:rsidR="00A53F66" w:rsidRDefault="00A53F66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E55755" w:rsidRPr="00E55755" w:rsidRDefault="00A53F66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>
        <w:rPr>
          <w:rFonts w:cs="Overpass"/>
          <w:b/>
          <w:bCs/>
          <w:color w:val="000000"/>
          <w:sz w:val="22"/>
          <w:szCs w:val="22"/>
        </w:rPr>
        <w:t>Rückerstattung der Startgelder im Falle einer Absage</w:t>
      </w:r>
    </w:p>
    <w:p w:rsidR="009B22CD" w:rsidRDefault="00E55755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 w:rsidRPr="00E55755">
        <w:rPr>
          <w:rFonts w:cs="Overpass"/>
          <w:bCs/>
          <w:color w:val="000000"/>
          <w:sz w:val="22"/>
          <w:szCs w:val="22"/>
        </w:rPr>
        <w:t>Sollten die Inferno-Skirennen 2021 wegen COVID-</w:t>
      </w:r>
      <w:r w:rsidR="00E63D15">
        <w:rPr>
          <w:rFonts w:cs="Overpass"/>
          <w:bCs/>
          <w:color w:val="000000"/>
          <w:sz w:val="22"/>
          <w:szCs w:val="22"/>
        </w:rPr>
        <w:t xml:space="preserve">19 abgesagt werden müssen, werden die </w:t>
      </w:r>
      <w:r w:rsidRPr="00E55755">
        <w:rPr>
          <w:rFonts w:cs="Overpass"/>
          <w:bCs/>
          <w:color w:val="000000"/>
          <w:sz w:val="22"/>
          <w:szCs w:val="22"/>
        </w:rPr>
        <w:t xml:space="preserve">einbezahlten Startgelder </w:t>
      </w:r>
      <w:r w:rsidR="00E63D15">
        <w:rPr>
          <w:rFonts w:cs="Overpass"/>
          <w:bCs/>
          <w:color w:val="000000"/>
          <w:sz w:val="22"/>
          <w:szCs w:val="22"/>
        </w:rPr>
        <w:t>zu 100 Prozent zu</w:t>
      </w:r>
      <w:r w:rsidRPr="00E55755">
        <w:rPr>
          <w:rFonts w:cs="Overpass"/>
          <w:bCs/>
          <w:color w:val="000000"/>
          <w:sz w:val="22"/>
          <w:szCs w:val="22"/>
        </w:rPr>
        <w:t>rückerstatte</w:t>
      </w:r>
      <w:r w:rsidR="00E63D15">
        <w:rPr>
          <w:rFonts w:cs="Overpass"/>
          <w:bCs/>
          <w:color w:val="000000"/>
          <w:sz w:val="22"/>
          <w:szCs w:val="22"/>
        </w:rPr>
        <w:t xml:space="preserve">t. </w:t>
      </w:r>
    </w:p>
    <w:p w:rsidR="0008291E" w:rsidRPr="00E63D15" w:rsidRDefault="0008291E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4B2BE5" w:rsidRPr="00081072" w:rsidRDefault="004B2BE5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Cs w:val="20"/>
        </w:rPr>
      </w:pPr>
    </w:p>
    <w:p w:rsidR="00AA4D04" w:rsidRPr="009D7F5B" w:rsidRDefault="00AA4D04" w:rsidP="00125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 w:val="22"/>
          <w:szCs w:val="20"/>
        </w:rPr>
      </w:pP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Stets informiert mit dem </w:t>
      </w:r>
      <w:proofErr w:type="spellStart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Newsroom</w:t>
      </w:r>
      <w:proofErr w:type="spellEnd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 der </w:t>
      </w:r>
      <w:proofErr w:type="spellStart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Schilthornbahn</w:t>
      </w:r>
      <w:proofErr w:type="spellEnd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 AG   </w:t>
      </w:r>
    </w:p>
    <w:p w:rsidR="00D0733E" w:rsidRPr="00960380" w:rsidRDefault="00AA4D04" w:rsidP="00960380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00000"/>
          <w:sz w:val="22"/>
          <w:szCs w:val="20"/>
        </w:rPr>
      </w:pPr>
      <w:r w:rsidRPr="009D7F5B">
        <w:rPr>
          <w:rFonts w:ascii="Overpass" w:hAnsi="Overpass" w:cs="Helvetica"/>
          <w:color w:val="000000"/>
          <w:sz w:val="22"/>
          <w:szCs w:val="20"/>
        </w:rPr>
        <w:t xml:space="preserve">Mit dem Abonnieren der Onlineplattform für Medienschaffende erhalten Sie Informationen dann, wenn wir sie aufschalten. Im </w:t>
      </w:r>
      <w:proofErr w:type="spellStart"/>
      <w:r w:rsidRPr="009D7F5B">
        <w:rPr>
          <w:rFonts w:ascii="Overpass" w:hAnsi="Overpass" w:cs="Helvetica"/>
          <w:color w:val="000000"/>
          <w:sz w:val="22"/>
          <w:szCs w:val="20"/>
        </w:rPr>
        <w:t>Newsroom</w:t>
      </w:r>
      <w:proofErr w:type="spellEnd"/>
      <w:r w:rsidRPr="009D7F5B">
        <w:rPr>
          <w:rFonts w:ascii="Overpass" w:hAnsi="Overpass" w:cs="Helvetica"/>
          <w:color w:val="000000"/>
          <w:sz w:val="22"/>
          <w:szCs w:val="20"/>
        </w:rPr>
        <w:t xml:space="preserve"> finden Sie aktuelle Medienmitteilungen und News aus dem Unternehmen, Bild- und Videomaterial, Links sowie themenbezogene Dokumente. </w:t>
      </w:r>
      <w:r w:rsidRPr="009D7F5B">
        <w:rPr>
          <w:rFonts w:ascii="Overpass" w:hAnsi="Overpass" w:cs="Helvetica"/>
          <w:color w:val="000000"/>
          <w:sz w:val="22"/>
          <w:szCs w:val="20"/>
        </w:rPr>
        <w:br/>
      </w: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Jetzt abonnieren:</w:t>
      </w:r>
      <w:r w:rsidRPr="009D7F5B">
        <w:rPr>
          <w:rFonts w:ascii="Overpass Black" w:hAnsi="Overpass Black" w:cs="Helvetica"/>
          <w:color w:val="000000"/>
          <w:sz w:val="22"/>
          <w:szCs w:val="20"/>
        </w:rPr>
        <w:t xml:space="preserve"> </w:t>
      </w:r>
      <w:hyperlink r:id="rId7" w:history="1">
        <w:r w:rsidRPr="009D7F5B">
          <w:rPr>
            <w:rStyle w:val="Hyperlink"/>
            <w:rFonts w:ascii="Overpass" w:hAnsi="Overpass" w:cs="Helvetica"/>
            <w:sz w:val="22"/>
            <w:szCs w:val="20"/>
          </w:rPr>
          <w:t>https://newsroom.de.schilthorn.ch</w:t>
        </w:r>
      </w:hyperlink>
    </w:p>
    <w:sectPr w:rsidR="00D0733E" w:rsidRPr="00960380" w:rsidSect="00B10BD3">
      <w:headerReference w:type="default" r:id="rId8"/>
      <w:footerReference w:type="default" r:id="rId9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Fuzeile"/>
      <w:tabs>
        <w:tab w:val="left" w:pos="6663"/>
      </w:tabs>
      <w:ind w:left="-1418"/>
    </w:pPr>
    <w:r>
      <w:rPr>
        <w:noProof/>
      </w:rPr>
      <w:drawing>
        <wp:inline distT="0" distB="0" distL="0" distR="0">
          <wp:extent cx="7540355" cy="1076325"/>
          <wp:effectExtent l="0" t="0" r="3810" b="0"/>
          <wp:docPr id="2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5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activeWritingStyle w:appName="MSWord" w:lang="it-IT" w:vendorID="64" w:dllVersion="131078" w:nlCheck="1" w:checkStyle="0"/>
  <w:activeWritingStyle w:appName="MSWord" w:lang="de-CH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FB"/>
    <w:rsid w:val="00000625"/>
    <w:rsid w:val="000451F0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81072"/>
    <w:rsid w:val="0008291E"/>
    <w:rsid w:val="00085BEA"/>
    <w:rsid w:val="000A0BD2"/>
    <w:rsid w:val="000A56AC"/>
    <w:rsid w:val="000B3CBC"/>
    <w:rsid w:val="000D1D4D"/>
    <w:rsid w:val="000E35C8"/>
    <w:rsid w:val="000F77B8"/>
    <w:rsid w:val="00117222"/>
    <w:rsid w:val="001256AC"/>
    <w:rsid w:val="001320FE"/>
    <w:rsid w:val="001343CF"/>
    <w:rsid w:val="001528A2"/>
    <w:rsid w:val="00167F8D"/>
    <w:rsid w:val="001754AF"/>
    <w:rsid w:val="00183D6E"/>
    <w:rsid w:val="001873F2"/>
    <w:rsid w:val="001A224C"/>
    <w:rsid w:val="001B38E3"/>
    <w:rsid w:val="001D2A83"/>
    <w:rsid w:val="001D6229"/>
    <w:rsid w:val="001E2582"/>
    <w:rsid w:val="001E41E1"/>
    <w:rsid w:val="00234F13"/>
    <w:rsid w:val="00237576"/>
    <w:rsid w:val="002407EB"/>
    <w:rsid w:val="00244321"/>
    <w:rsid w:val="00247297"/>
    <w:rsid w:val="002739A0"/>
    <w:rsid w:val="0029740C"/>
    <w:rsid w:val="002D4256"/>
    <w:rsid w:val="002F5F66"/>
    <w:rsid w:val="00304F68"/>
    <w:rsid w:val="00305063"/>
    <w:rsid w:val="0031738F"/>
    <w:rsid w:val="00344DD0"/>
    <w:rsid w:val="003758B1"/>
    <w:rsid w:val="00390F8A"/>
    <w:rsid w:val="003C1A90"/>
    <w:rsid w:val="003D0A87"/>
    <w:rsid w:val="003D1BE2"/>
    <w:rsid w:val="003F13BD"/>
    <w:rsid w:val="003F3A8B"/>
    <w:rsid w:val="00404014"/>
    <w:rsid w:val="00411E93"/>
    <w:rsid w:val="00433235"/>
    <w:rsid w:val="00433611"/>
    <w:rsid w:val="00442A6F"/>
    <w:rsid w:val="004838F9"/>
    <w:rsid w:val="00485536"/>
    <w:rsid w:val="004855BF"/>
    <w:rsid w:val="00497B72"/>
    <w:rsid w:val="004A56F1"/>
    <w:rsid w:val="004A7878"/>
    <w:rsid w:val="004B2270"/>
    <w:rsid w:val="004B2BE5"/>
    <w:rsid w:val="004C318D"/>
    <w:rsid w:val="004C371F"/>
    <w:rsid w:val="004E6517"/>
    <w:rsid w:val="00507344"/>
    <w:rsid w:val="0055405C"/>
    <w:rsid w:val="005576D9"/>
    <w:rsid w:val="00560345"/>
    <w:rsid w:val="00563CD0"/>
    <w:rsid w:val="00581936"/>
    <w:rsid w:val="00582663"/>
    <w:rsid w:val="00585313"/>
    <w:rsid w:val="0058716C"/>
    <w:rsid w:val="005E5FDC"/>
    <w:rsid w:val="005F192B"/>
    <w:rsid w:val="005F21FB"/>
    <w:rsid w:val="005F6000"/>
    <w:rsid w:val="006130F4"/>
    <w:rsid w:val="00625CA9"/>
    <w:rsid w:val="00630250"/>
    <w:rsid w:val="0064791B"/>
    <w:rsid w:val="00665E8F"/>
    <w:rsid w:val="006C4E82"/>
    <w:rsid w:val="006F776B"/>
    <w:rsid w:val="007219CD"/>
    <w:rsid w:val="00723F98"/>
    <w:rsid w:val="00737C3B"/>
    <w:rsid w:val="007459FF"/>
    <w:rsid w:val="0074779F"/>
    <w:rsid w:val="00755660"/>
    <w:rsid w:val="00762552"/>
    <w:rsid w:val="00771725"/>
    <w:rsid w:val="00796C89"/>
    <w:rsid w:val="007A1955"/>
    <w:rsid w:val="007B5233"/>
    <w:rsid w:val="007B78ED"/>
    <w:rsid w:val="007D2CA4"/>
    <w:rsid w:val="008518AA"/>
    <w:rsid w:val="00865221"/>
    <w:rsid w:val="008719A8"/>
    <w:rsid w:val="008A3E8E"/>
    <w:rsid w:val="008B6A95"/>
    <w:rsid w:val="008E6465"/>
    <w:rsid w:val="008F0AE3"/>
    <w:rsid w:val="00907DD5"/>
    <w:rsid w:val="009207DD"/>
    <w:rsid w:val="00933E3C"/>
    <w:rsid w:val="00946C89"/>
    <w:rsid w:val="00960380"/>
    <w:rsid w:val="00986EA4"/>
    <w:rsid w:val="00995C5E"/>
    <w:rsid w:val="009B22CD"/>
    <w:rsid w:val="009D7F5B"/>
    <w:rsid w:val="009F5BE5"/>
    <w:rsid w:val="00A26B83"/>
    <w:rsid w:val="00A476A7"/>
    <w:rsid w:val="00A51BC8"/>
    <w:rsid w:val="00A53F66"/>
    <w:rsid w:val="00A57229"/>
    <w:rsid w:val="00A75399"/>
    <w:rsid w:val="00A759CC"/>
    <w:rsid w:val="00A8478E"/>
    <w:rsid w:val="00A85078"/>
    <w:rsid w:val="00AA4D04"/>
    <w:rsid w:val="00AB0D63"/>
    <w:rsid w:val="00AD6287"/>
    <w:rsid w:val="00AE04EB"/>
    <w:rsid w:val="00AE303A"/>
    <w:rsid w:val="00B04B00"/>
    <w:rsid w:val="00B10BD3"/>
    <w:rsid w:val="00B20ADB"/>
    <w:rsid w:val="00B2203D"/>
    <w:rsid w:val="00B6107E"/>
    <w:rsid w:val="00B62591"/>
    <w:rsid w:val="00B96FA6"/>
    <w:rsid w:val="00BB1789"/>
    <w:rsid w:val="00BB178C"/>
    <w:rsid w:val="00BB6E27"/>
    <w:rsid w:val="00BC7769"/>
    <w:rsid w:val="00BE200C"/>
    <w:rsid w:val="00C02659"/>
    <w:rsid w:val="00C03AF0"/>
    <w:rsid w:val="00C116B5"/>
    <w:rsid w:val="00C35040"/>
    <w:rsid w:val="00C418E2"/>
    <w:rsid w:val="00C420D9"/>
    <w:rsid w:val="00C53FE6"/>
    <w:rsid w:val="00C56C52"/>
    <w:rsid w:val="00C64084"/>
    <w:rsid w:val="00C74A89"/>
    <w:rsid w:val="00CC004A"/>
    <w:rsid w:val="00CD54BE"/>
    <w:rsid w:val="00CE26AA"/>
    <w:rsid w:val="00CF535F"/>
    <w:rsid w:val="00CF6579"/>
    <w:rsid w:val="00D0733E"/>
    <w:rsid w:val="00D310B7"/>
    <w:rsid w:val="00D32CB7"/>
    <w:rsid w:val="00D407E0"/>
    <w:rsid w:val="00D622C8"/>
    <w:rsid w:val="00D62DAE"/>
    <w:rsid w:val="00D72F77"/>
    <w:rsid w:val="00D75020"/>
    <w:rsid w:val="00DA6E2F"/>
    <w:rsid w:val="00DF2808"/>
    <w:rsid w:val="00E00058"/>
    <w:rsid w:val="00E2277B"/>
    <w:rsid w:val="00E24209"/>
    <w:rsid w:val="00E45BD4"/>
    <w:rsid w:val="00E54828"/>
    <w:rsid w:val="00E55755"/>
    <w:rsid w:val="00E63D15"/>
    <w:rsid w:val="00E729DB"/>
    <w:rsid w:val="00E80707"/>
    <w:rsid w:val="00EB2502"/>
    <w:rsid w:val="00EF53A3"/>
    <w:rsid w:val="00F07105"/>
    <w:rsid w:val="00F071DD"/>
    <w:rsid w:val="00F072C3"/>
    <w:rsid w:val="00F17556"/>
    <w:rsid w:val="00F92BEC"/>
    <w:rsid w:val="00F97F8C"/>
    <w:rsid w:val="00FE014B"/>
    <w:rsid w:val="00FE3B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4993"/>
    <o:shapelayout v:ext="edit">
      <o:idmap v:ext="edit" data="1"/>
    </o:shapelayout>
  </w:shapeDefaults>
  <w:doNotEmbedSmartTags/>
  <w:decimalSymbol w:val="."/>
  <w:listSeparator w:val=";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ewsroom.de.schilthorn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FD7AF898</Template>
  <TotalTime>0</TotalTime>
  <Pages>2</Pages>
  <Words>449</Words>
  <Characters>2903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7</cp:revision>
  <cp:lastPrinted>2020-08-25T14:41:00Z</cp:lastPrinted>
  <dcterms:created xsi:type="dcterms:W3CDTF">2020-08-11T13:01:00Z</dcterms:created>
  <dcterms:modified xsi:type="dcterms:W3CDTF">2020-08-28T05:26:00Z</dcterms:modified>
</cp:coreProperties>
</file>